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6747A" w14:textId="77777777" w:rsidR="00C41436" w:rsidRDefault="00C41436" w:rsidP="00E23A28">
      <w:pPr>
        <w:pStyle w:val="Titelei"/>
        <w:tabs>
          <w:tab w:val="left" w:pos="4536"/>
        </w:tabs>
      </w:pPr>
    </w:p>
    <w:p w14:paraId="4A5F415D" w14:textId="77777777" w:rsidR="00C41436" w:rsidRDefault="00C41436" w:rsidP="00E23A28">
      <w:pPr>
        <w:pStyle w:val="Titelei"/>
        <w:tabs>
          <w:tab w:val="left" w:pos="4536"/>
        </w:tabs>
      </w:pPr>
    </w:p>
    <w:p w14:paraId="435B6CD8" w14:textId="68D68219" w:rsidR="001D7953" w:rsidRDefault="000A1AAB" w:rsidP="00E23A28">
      <w:pPr>
        <w:pStyle w:val="Titelei"/>
        <w:tabs>
          <w:tab w:val="left" w:pos="4536"/>
        </w:tabs>
      </w:pPr>
      <w:r>
        <w:t>Wohnalternativen:</w:t>
      </w:r>
      <w:r w:rsidR="00D115D5">
        <w:t xml:space="preserve"> </w:t>
      </w:r>
      <w:r w:rsidR="009E0E7C">
        <w:t xml:space="preserve">Wohnungsteilung </w:t>
      </w:r>
      <w:r>
        <w:br/>
      </w:r>
      <w:r w:rsidR="009E0E7C">
        <w:t>und Umbau von Gebäuden</w:t>
      </w:r>
    </w:p>
    <w:p w14:paraId="0849F8FD" w14:textId="71AB21FE" w:rsidR="000A1AAB" w:rsidRDefault="000A1AAB" w:rsidP="000A1AAB">
      <w:r>
        <w:t>Informationen für Hauseigentümer*innen</w:t>
      </w:r>
    </w:p>
    <w:p w14:paraId="4D440396" w14:textId="454A6423" w:rsidR="00F87374" w:rsidRDefault="00F87374" w:rsidP="000A1AAB"/>
    <w:p w14:paraId="51F079F7" w14:textId="6CE87538" w:rsidR="00F87374" w:rsidRPr="000A1AAB" w:rsidRDefault="00F87374" w:rsidP="000A1AAB">
      <w:r w:rsidRPr="00F87374">
        <w:rPr>
          <w:highlight w:val="yellow"/>
        </w:rPr>
        <w:t>###Memo für Kommunen: Um nützlich zu sein, sollte diese Infobroschüre um lokal relevante Informationen ergänzt werden###</w:t>
      </w:r>
    </w:p>
    <w:p w14:paraId="256B6F11" w14:textId="6D2CC034" w:rsidR="00791167" w:rsidRDefault="000A1AAB" w:rsidP="00791167">
      <w:pPr>
        <w:pStyle w:val="Untertitelei"/>
      </w:pPr>
      <w:r>
        <w:t>Lars Brischke</w:t>
      </w:r>
    </w:p>
    <w:p w14:paraId="2E634AF3" w14:textId="77777777" w:rsidR="00CB201E" w:rsidRDefault="00CB201E" w:rsidP="00791167">
      <w:pPr>
        <w:pStyle w:val="Untertitelei"/>
      </w:pPr>
    </w:p>
    <w:p w14:paraId="323F285E" w14:textId="77777777" w:rsidR="00CB201E" w:rsidRDefault="00CB201E" w:rsidP="00791167">
      <w:pPr>
        <w:pStyle w:val="Untertitelei"/>
      </w:pPr>
    </w:p>
    <w:p w14:paraId="3BFC5AB1" w14:textId="77777777" w:rsidR="00CB201E" w:rsidRDefault="00CB201E" w:rsidP="00791167">
      <w:pPr>
        <w:pStyle w:val="Untertitelei"/>
      </w:pPr>
    </w:p>
    <w:p w14:paraId="5B300926" w14:textId="67E4CF98" w:rsidR="00CB201E" w:rsidRPr="00791167" w:rsidRDefault="00420759" w:rsidP="00791167">
      <w:pPr>
        <w:pStyle w:val="Untertitelei"/>
      </w:pPr>
      <w:r>
        <w:t>18.02.2019</w:t>
      </w:r>
    </w:p>
    <w:p w14:paraId="5CDBD045" w14:textId="77777777" w:rsidR="001823D0" w:rsidRDefault="001C5F3A" w:rsidP="00C80249">
      <w:pPr>
        <w:pStyle w:val="Flietext"/>
        <w:rPr>
          <w:noProof/>
        </w:rPr>
      </w:pPr>
      <w:r>
        <w:rPr>
          <w:noProof/>
        </w:rPr>
        <w:br w:type="page"/>
      </w:r>
    </w:p>
    <w:p w14:paraId="59B53B36" w14:textId="764A4E82" w:rsidR="001823D0" w:rsidRDefault="00AC3970" w:rsidP="00A1152F">
      <w:pPr>
        <w:pStyle w:val="berschrift1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00B1BE" wp14:editId="2E5A151B">
                <wp:simplePos x="0" y="0"/>
                <wp:positionH relativeFrom="column">
                  <wp:posOffset>-70485</wp:posOffset>
                </wp:positionH>
                <wp:positionV relativeFrom="paragraph">
                  <wp:posOffset>391160</wp:posOffset>
                </wp:positionV>
                <wp:extent cx="5442585" cy="4011295"/>
                <wp:effectExtent l="0" t="0" r="5715" b="8255"/>
                <wp:wrapTight wrapText="bothSides">
                  <wp:wrapPolygon edited="0">
                    <wp:start x="151" y="0"/>
                    <wp:lineTo x="151" y="19490"/>
                    <wp:lineTo x="10811" y="19695"/>
                    <wp:lineTo x="0" y="20106"/>
                    <wp:lineTo x="0" y="21542"/>
                    <wp:lineTo x="21471" y="21542"/>
                    <wp:lineTo x="21547" y="20208"/>
                    <wp:lineTo x="21093" y="20106"/>
                    <wp:lineTo x="10811" y="19695"/>
                    <wp:lineTo x="21547" y="19490"/>
                    <wp:lineTo x="21547" y="0"/>
                    <wp:lineTo x="151" y="0"/>
                  </wp:wrapPolygon>
                </wp:wrapTight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585" cy="4011295"/>
                          <a:chOff x="0" y="0"/>
                          <a:chExt cx="5442585" cy="4011295"/>
                        </a:xfrm>
                      </wpg:grpSpPr>
                      <wps:wsp>
                        <wps:cNvPr id="15" name="Textfeld 15"/>
                        <wps:cNvSpPr txBox="1"/>
                        <wps:spPr>
                          <a:xfrm>
                            <a:off x="0" y="3752850"/>
                            <a:ext cx="540004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479A42C" w14:textId="59CDBC51" w:rsidR="00FE520C" w:rsidRPr="009C2160" w:rsidRDefault="00FE520C" w:rsidP="00FE520C">
                              <w:pPr>
                                <w:pStyle w:val="Beschriftung"/>
                                <w:rPr>
                                  <w:noProof/>
                                  <w:szCs w:val="20"/>
                                </w:rPr>
                              </w:pPr>
                              <w:r>
                                <w:t xml:space="preserve">Abbildung </w:t>
                              </w:r>
                              <w:fldSimple w:instr=" SEQ Abbildung \* ARABIC ">
                                <w:r w:rsidR="00DE666F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 w:rsidR="009C0314">
                                <w:rPr>
                                  <w:noProof/>
                                </w:rPr>
                                <w:t xml:space="preserve">: Stimmen im Quartier, </w:t>
                              </w:r>
                              <w:r>
                                <w:t xml:space="preserve">Quelle: M. Beyeler, </w:t>
                              </w:r>
                              <w:proofErr w:type="spellStart"/>
                              <w:r>
                                <w:t>MetamorpHouse</w:t>
                              </w:r>
                              <w:proofErr w:type="spellEnd"/>
                              <w:r w:rsidR="000A1AAB">
                                <w:t xml:space="preserve">, </w:t>
                              </w:r>
                              <w:r w:rsidR="000A1AAB" w:rsidRPr="000A1AAB">
                                <w:t>https://www.weiterbauen.info/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4"/>
                          <a:stretch/>
                        </pic:blipFill>
                        <pic:spPr>
                          <a:xfrm>
                            <a:off x="76200" y="0"/>
                            <a:ext cx="5366385" cy="361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00B1BE" id="Gruppieren 18" o:spid="_x0000_s1026" style="position:absolute;left:0;text-align:left;margin-left:-5.55pt;margin-top:30.8pt;width:428.55pt;height:315.85pt;z-index:251661312;mso-width-relative:margin" coordsize="54425,40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5" o:spid="_x0000_s1027" type="#_x0000_t202" style="position:absolute;top:37528;width:5400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" stroked="f">
                  <v:textbox style="mso-fit-shape-to-text:t" inset="0,0,0,0">
                    <w:txbxContent>
                      <w:p w14:paraId="0479A42C" w14:textId="59CDBC51" w:rsidR="00FE520C" w:rsidRPr="009C2160" w:rsidRDefault="00FE520C" w:rsidP="00FE520C">
                        <w:pPr>
                          <w:pStyle w:val="Beschriftung"/>
                          <w:rPr>
                            <w:noProof/>
                            <w:szCs w:val="20"/>
                          </w:rPr>
                        </w:pPr>
                        <w:r>
                          <w:t xml:space="preserve">Abbildung </w:t>
                        </w:r>
                        <w:fldSimple w:instr=" SEQ Abbildung \* ARABIC ">
                          <w:r w:rsidR="00DE666F">
                            <w:rPr>
                              <w:noProof/>
                            </w:rPr>
                            <w:t>1</w:t>
                          </w:r>
                        </w:fldSimple>
                        <w:r w:rsidR="009C0314">
                          <w:rPr>
                            <w:noProof/>
                          </w:rPr>
                          <w:t xml:space="preserve">: Stimmen im Quartier, </w:t>
                        </w:r>
                        <w:r>
                          <w:t xml:space="preserve">Quelle: M. Beyeler, </w:t>
                        </w:r>
                        <w:proofErr w:type="spellStart"/>
                        <w:r>
                          <w:t>MetamorpHouse</w:t>
                        </w:r>
                        <w:proofErr w:type="spellEnd"/>
                        <w:r w:rsidR="000A1AAB">
                          <w:t xml:space="preserve">, </w:t>
                        </w:r>
                        <w:r w:rsidR="000A1AAB" w:rsidRPr="000A1AAB">
                          <w:t>https://www.weiterbauen.info/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7" o:spid="_x0000_s1028" type="#_x0000_t75" style="position:absolute;left:762;width:53663;height:3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">
                  <v:imagedata r:id="rId9" o:title="" cropright="415f"/>
                </v:shape>
                <w10:wrap type="tight"/>
              </v:group>
            </w:pict>
          </mc:Fallback>
        </mc:AlternateContent>
      </w:r>
      <w:r w:rsidR="00DD37E8">
        <w:rPr>
          <w:noProof/>
        </w:rPr>
        <w:t xml:space="preserve">Wohnalternativen: </w:t>
      </w:r>
      <w:r w:rsidR="00ED207C">
        <w:rPr>
          <w:noProof/>
        </w:rPr>
        <w:t>Wohnungstei</w:t>
      </w:r>
      <w:r w:rsidR="00F33BC8">
        <w:rPr>
          <w:noProof/>
        </w:rPr>
        <w:t>l</w:t>
      </w:r>
      <w:r w:rsidR="00ED207C">
        <w:rPr>
          <w:noProof/>
        </w:rPr>
        <w:t>ung und Umbau von Gebäuden</w:t>
      </w:r>
    </w:p>
    <w:p w14:paraId="7DEC0BFC" w14:textId="44BE5614" w:rsidR="00DA2A68" w:rsidRDefault="00DA2A68" w:rsidP="00DA2A68">
      <w:pPr>
        <w:pStyle w:val="Flietext"/>
        <w:tabs>
          <w:tab w:val="clear" w:pos="284"/>
        </w:tabs>
      </w:pPr>
      <w:r>
        <w:t>Sie …</w:t>
      </w:r>
    </w:p>
    <w:p w14:paraId="6394CDC3" w14:textId="38DA8EFD" w:rsidR="00DA2A68" w:rsidRDefault="00DA2A68" w:rsidP="00DA2A68">
      <w:pPr>
        <w:pStyle w:val="Flietext"/>
        <w:numPr>
          <w:ilvl w:val="0"/>
          <w:numId w:val="39"/>
        </w:numPr>
        <w:tabs>
          <w:tab w:val="clear" w:pos="284"/>
        </w:tabs>
      </w:pPr>
      <w:r>
        <w:t>…</w:t>
      </w:r>
      <w:r w:rsidR="000A1AAB">
        <w:t xml:space="preserve">sind </w:t>
      </w:r>
      <w:r>
        <w:t>Eigentümer</w:t>
      </w:r>
      <w:r w:rsidR="000A1AAB">
        <w:t>*in</w:t>
      </w:r>
      <w:r>
        <w:t xml:space="preserve"> eines Ein- oder Zweifamilienhauses?</w:t>
      </w:r>
    </w:p>
    <w:p w14:paraId="5EA69E8F" w14:textId="0C8D6065" w:rsidR="00DA2A68" w:rsidRDefault="00DA2A68" w:rsidP="00DA2A68">
      <w:pPr>
        <w:pStyle w:val="Flietext"/>
        <w:numPr>
          <w:ilvl w:val="0"/>
          <w:numId w:val="39"/>
        </w:numPr>
        <w:tabs>
          <w:tab w:val="clear" w:pos="284"/>
        </w:tabs>
      </w:pPr>
      <w:r>
        <w:t>…</w:t>
      </w:r>
      <w:r w:rsidR="001673E4">
        <w:t xml:space="preserve">haben mehr Platz als Sie brauchen? </w:t>
      </w:r>
    </w:p>
    <w:p w14:paraId="391DC34B" w14:textId="318D447C" w:rsidR="00DA2A68" w:rsidRDefault="00DA2A68" w:rsidP="00DA2A68">
      <w:pPr>
        <w:pStyle w:val="Flietext"/>
        <w:numPr>
          <w:ilvl w:val="0"/>
          <w:numId w:val="39"/>
        </w:numPr>
        <w:tabs>
          <w:tab w:val="clear" w:pos="284"/>
        </w:tabs>
      </w:pPr>
      <w:r>
        <w:t xml:space="preserve">… möchten </w:t>
      </w:r>
      <w:r w:rsidR="00E01432">
        <w:t xml:space="preserve">am liebsten </w:t>
      </w:r>
      <w:r>
        <w:t>bis zu</w:t>
      </w:r>
      <w:r w:rsidR="000A1AAB">
        <w:t>m</w:t>
      </w:r>
      <w:r>
        <w:t xml:space="preserve"> Lebensende </w:t>
      </w:r>
      <w:r w:rsidR="000A1AAB">
        <w:t xml:space="preserve">in Ihrem Haus </w:t>
      </w:r>
      <w:r>
        <w:t>bleiben?</w:t>
      </w:r>
    </w:p>
    <w:p w14:paraId="45D9EAF0" w14:textId="2AE13B09" w:rsidR="00DA2A68" w:rsidRDefault="00DA2A68" w:rsidP="00DA2A68">
      <w:pPr>
        <w:pStyle w:val="Flietext"/>
        <w:numPr>
          <w:ilvl w:val="0"/>
          <w:numId w:val="39"/>
        </w:numPr>
        <w:tabs>
          <w:tab w:val="clear" w:pos="284"/>
        </w:tabs>
      </w:pPr>
      <w:r>
        <w:t>…</w:t>
      </w:r>
      <w:r w:rsidR="000A1AAB">
        <w:t xml:space="preserve">sind </w:t>
      </w:r>
      <w:r w:rsidR="00E01432">
        <w:t>besorgt</w:t>
      </w:r>
      <w:r>
        <w:t xml:space="preserve"> um den Wert</w:t>
      </w:r>
      <w:r w:rsidR="00E01432">
        <w:t>erhalt</w:t>
      </w:r>
      <w:r>
        <w:t xml:space="preserve"> und de</w:t>
      </w:r>
      <w:r w:rsidR="000A1AAB">
        <w:t>n</w:t>
      </w:r>
      <w:r>
        <w:t xml:space="preserve"> Verbleib Ihres Eigenheims in der Familie?</w:t>
      </w:r>
    </w:p>
    <w:p w14:paraId="17EE7578" w14:textId="58183F62" w:rsidR="004567BD" w:rsidRDefault="004567BD" w:rsidP="00DA2A68">
      <w:pPr>
        <w:pStyle w:val="Flietext"/>
        <w:numPr>
          <w:ilvl w:val="0"/>
          <w:numId w:val="39"/>
        </w:numPr>
        <w:tabs>
          <w:tab w:val="clear" w:pos="284"/>
        </w:tabs>
      </w:pPr>
      <w:r>
        <w:t>…</w:t>
      </w:r>
      <w:r w:rsidR="000A1AAB">
        <w:t xml:space="preserve">sind </w:t>
      </w:r>
      <w:r>
        <w:t>allein zu Haus und sehnen sich nach mehr Gesellschaft?</w:t>
      </w:r>
    </w:p>
    <w:p w14:paraId="5416D918" w14:textId="38E9D44E" w:rsidR="00DA2A68" w:rsidRDefault="00DA2A68" w:rsidP="00DA2A68">
      <w:pPr>
        <w:pStyle w:val="Flietext"/>
        <w:numPr>
          <w:ilvl w:val="0"/>
          <w:numId w:val="39"/>
        </w:numPr>
        <w:tabs>
          <w:tab w:val="clear" w:pos="284"/>
        </w:tabs>
      </w:pPr>
      <w:r>
        <w:t>…</w:t>
      </w:r>
      <w:r w:rsidR="000A1AAB">
        <w:t xml:space="preserve">sind </w:t>
      </w:r>
      <w:r>
        <w:t>offen für Veränderung?</w:t>
      </w:r>
    </w:p>
    <w:p w14:paraId="1E4BACD6" w14:textId="00F8B213" w:rsidR="00E01432" w:rsidRDefault="00E01432" w:rsidP="00FE520C">
      <w:pPr>
        <w:pStyle w:val="Flietext"/>
        <w:tabs>
          <w:tab w:val="clear" w:pos="284"/>
        </w:tabs>
      </w:pPr>
      <w:r>
        <w:t>Dann könnte ein Umbaumaßnahme oder Wohnungsteilung für sie interessa</w:t>
      </w:r>
      <w:r w:rsidR="00F16AEC">
        <w:t>nt sein.</w:t>
      </w:r>
    </w:p>
    <w:p w14:paraId="5D3CBB58" w14:textId="77777777" w:rsidR="00DA2A68" w:rsidRDefault="00DA2A68" w:rsidP="00FE520C">
      <w:pPr>
        <w:pStyle w:val="Flietext"/>
        <w:tabs>
          <w:tab w:val="clear" w:pos="284"/>
        </w:tabs>
      </w:pPr>
    </w:p>
    <w:p w14:paraId="47A2B236" w14:textId="78D47049" w:rsidR="00F33BC8" w:rsidRDefault="000A1AAB" w:rsidP="00FE520C">
      <w:pPr>
        <w:pStyle w:val="Flietext"/>
        <w:tabs>
          <w:tab w:val="clear" w:pos="284"/>
        </w:tabs>
      </w:pPr>
      <w:r>
        <w:rPr>
          <w:b/>
        </w:rPr>
        <w:t>Warum umbauen?</w:t>
      </w:r>
    </w:p>
    <w:p w14:paraId="6C311F8E" w14:textId="46022A70" w:rsidR="00A409DF" w:rsidRDefault="00105AE6" w:rsidP="00B960DF">
      <w:pPr>
        <w:pStyle w:val="Flietext"/>
        <w:tabs>
          <w:tab w:val="clear" w:pos="284"/>
        </w:tabs>
      </w:pPr>
      <w:r>
        <w:t>Ein</w:t>
      </w:r>
      <w:r w:rsidR="0076478D">
        <w:t xml:space="preserve">e </w:t>
      </w:r>
      <w:r>
        <w:t>Wohnungsteilung bzw.</w:t>
      </w:r>
      <w:r w:rsidR="0076478D">
        <w:t xml:space="preserve"> </w:t>
      </w:r>
      <w:r w:rsidR="000749F8">
        <w:t>ein Anbau eröffne</w:t>
      </w:r>
      <w:r w:rsidR="000A1AAB">
        <w:t>n</w:t>
      </w:r>
      <w:r w:rsidR="000749F8">
        <w:t xml:space="preserve"> ganz neue Möglichkeiten des Zusammenle</w:t>
      </w:r>
      <w:r w:rsidR="00D03455">
        <w:t>bens durch die Nutzung u</w:t>
      </w:r>
      <w:r w:rsidR="00886B1D">
        <w:t>ngekannte</w:t>
      </w:r>
      <w:r w:rsidR="00CB6B30">
        <w:t>r</w:t>
      </w:r>
      <w:r w:rsidR="00886B1D">
        <w:t xml:space="preserve"> Wohn- und Baureser</w:t>
      </w:r>
      <w:r w:rsidR="00D03455">
        <w:t xml:space="preserve">ven. </w:t>
      </w:r>
      <w:r w:rsidR="004567BD">
        <w:t>Durch klugen, individuell angepassten Umbau mit langfristiger Perspektive machen</w:t>
      </w:r>
      <w:r w:rsidR="00D03455">
        <w:t xml:space="preserve"> Sie Ihr </w:t>
      </w:r>
      <w:r>
        <w:t xml:space="preserve">Eigenheim </w:t>
      </w:r>
      <w:r w:rsidR="00D03455">
        <w:t xml:space="preserve">fit </w:t>
      </w:r>
      <w:r>
        <w:t xml:space="preserve">für </w:t>
      </w:r>
      <w:r w:rsidR="00CB6B30">
        <w:t>a</w:t>
      </w:r>
      <w:r>
        <w:t xml:space="preserve">ktuelle </w:t>
      </w:r>
      <w:r w:rsidR="004567BD">
        <w:t>und</w:t>
      </w:r>
      <w:r>
        <w:t xml:space="preserve"> zukünftige Lebenslagen.</w:t>
      </w:r>
      <w:r w:rsidR="004567BD">
        <w:t xml:space="preserve"> </w:t>
      </w:r>
      <w:r w:rsidR="00BE404E">
        <w:t xml:space="preserve">Eine Wohnungsteilung </w:t>
      </w:r>
      <w:r w:rsidR="00BF0431">
        <w:t>kann abzielen auf z.B.:</w:t>
      </w:r>
    </w:p>
    <w:p w14:paraId="46A4DD47" w14:textId="4584CEB6" w:rsidR="004567BD" w:rsidRDefault="004567BD" w:rsidP="004567BD">
      <w:pPr>
        <w:pStyle w:val="Flietext"/>
        <w:numPr>
          <w:ilvl w:val="0"/>
          <w:numId w:val="41"/>
        </w:numPr>
        <w:tabs>
          <w:tab w:val="clear" w:pos="284"/>
        </w:tabs>
      </w:pPr>
      <w:r>
        <w:t>Um- oder Ausbau zum Zweck der Untervermietung</w:t>
      </w:r>
    </w:p>
    <w:p w14:paraId="22DAF8BA" w14:textId="12FAFF7A" w:rsidR="004567BD" w:rsidRDefault="004567BD" w:rsidP="004567BD">
      <w:pPr>
        <w:pStyle w:val="Flietext"/>
        <w:numPr>
          <w:ilvl w:val="0"/>
          <w:numId w:val="41"/>
        </w:numPr>
        <w:tabs>
          <w:tab w:val="clear" w:pos="284"/>
        </w:tabs>
      </w:pPr>
      <w:r>
        <w:t>Bewohnen durch Angehörige / Pflegekraft / Freunde</w:t>
      </w:r>
    </w:p>
    <w:p w14:paraId="479B8AE6" w14:textId="77777777" w:rsidR="00F33BC8" w:rsidRDefault="00F33BC8" w:rsidP="00FE520C">
      <w:pPr>
        <w:pStyle w:val="Flietext"/>
        <w:tabs>
          <w:tab w:val="clear" w:pos="284"/>
        </w:tabs>
      </w:pPr>
    </w:p>
    <w:p w14:paraId="2FEC752B" w14:textId="07790C83" w:rsidR="00F33BC8" w:rsidRPr="000749F8" w:rsidRDefault="00F33BC8" w:rsidP="00FE520C">
      <w:pPr>
        <w:pStyle w:val="Flietext"/>
        <w:tabs>
          <w:tab w:val="clear" w:pos="284"/>
        </w:tabs>
        <w:rPr>
          <w:b/>
        </w:rPr>
      </w:pPr>
      <w:r w:rsidRPr="000749F8">
        <w:rPr>
          <w:b/>
        </w:rPr>
        <w:lastRenderedPageBreak/>
        <w:t>Für wen eignet sich die Lösung</w:t>
      </w:r>
      <w:r w:rsidR="000749F8">
        <w:rPr>
          <w:b/>
        </w:rPr>
        <w:t>?</w:t>
      </w:r>
    </w:p>
    <w:p w14:paraId="0AF25AAB" w14:textId="0196892B" w:rsidR="00DA3297" w:rsidRDefault="00D03455" w:rsidP="00AC3970">
      <w:pPr>
        <w:pStyle w:val="Flietext"/>
        <w:tabs>
          <w:tab w:val="clear" w:pos="284"/>
        </w:tabs>
      </w:pPr>
      <w:r>
        <w:t xml:space="preserve">Umbaumaßnahmen von Ein- oder Zweifamilienhäuser können an verschiedenen Punkten im Leben äußerst sinnvoll sein. Zum Beispiel wenn die Kinder ausziehen, ein Ehepartner verstirbt oder Pflegebedarf </w:t>
      </w:r>
      <w:r w:rsidR="000A1AAB">
        <w:t>Ihrer</w:t>
      </w:r>
      <w:r>
        <w:t xml:space="preserve"> Eltern oder von Ihnen selbst </w:t>
      </w:r>
      <w:r w:rsidR="000A1AAB">
        <w:t>entsteht</w:t>
      </w:r>
      <w:r>
        <w:t xml:space="preserve">. Dann wird schnell </w:t>
      </w:r>
      <w:r w:rsidR="00845030">
        <w:t>die</w:t>
      </w:r>
      <w:r>
        <w:t xml:space="preserve"> vormals passende Wohnfläche zu groß, die Arbeit zu viel, die Nebenkosten zu hoch, der Garten überfordern</w:t>
      </w:r>
      <w:r w:rsidR="00845030">
        <w:t>d</w:t>
      </w:r>
      <w:r>
        <w:t xml:space="preserve"> usw.</w:t>
      </w:r>
      <w:r w:rsidR="00EE32B0">
        <w:t xml:space="preserve"> Mit Mut zu Investitionen und Offenheit für Neues kann </w:t>
      </w:r>
      <w:r w:rsidR="00DE57F0">
        <w:t>die Wohnungsteilung gel</w:t>
      </w:r>
      <w:r w:rsidR="00EE32B0">
        <w:t>ingen.</w:t>
      </w:r>
    </w:p>
    <w:p w14:paraId="16804D92" w14:textId="74FE930B" w:rsidR="00376051" w:rsidRDefault="00376051" w:rsidP="00376051">
      <w:pPr>
        <w:pStyle w:val="Flietext"/>
        <w:tabs>
          <w:tab w:val="clear" w:pos="284"/>
        </w:tabs>
        <w:ind w:left="720"/>
      </w:pPr>
    </w:p>
    <w:p w14:paraId="0B935ABE" w14:textId="6D8393DF" w:rsidR="00DA2A68" w:rsidRPr="00DA2A68" w:rsidRDefault="00DA2A68" w:rsidP="00DA2A68">
      <w:pPr>
        <w:pStyle w:val="Flietext"/>
        <w:tabs>
          <w:tab w:val="clear" w:pos="284"/>
        </w:tabs>
        <w:rPr>
          <w:b/>
        </w:rPr>
      </w:pPr>
      <w:r w:rsidRPr="00DA2A68">
        <w:rPr>
          <w:b/>
        </w:rPr>
        <w:t xml:space="preserve">Was </w:t>
      </w:r>
      <w:r>
        <w:rPr>
          <w:b/>
        </w:rPr>
        <w:t>gewinne</w:t>
      </w:r>
      <w:r w:rsidR="00E51C1A">
        <w:rPr>
          <w:b/>
        </w:rPr>
        <w:t xml:space="preserve">n Sie </w:t>
      </w:r>
      <w:r w:rsidRPr="00DA2A68">
        <w:rPr>
          <w:b/>
        </w:rPr>
        <w:t>davon?</w:t>
      </w:r>
    </w:p>
    <w:p w14:paraId="4ECF9135" w14:textId="1D3338ED" w:rsidR="000D4839" w:rsidRDefault="000D4839" w:rsidP="000D4839">
      <w:pPr>
        <w:pStyle w:val="Flietext"/>
        <w:tabs>
          <w:tab w:val="clear" w:pos="284"/>
        </w:tabs>
      </w:pPr>
      <w:r>
        <w:t>Die Maßnahme erlaubt es</w:t>
      </w:r>
      <w:r w:rsidR="000A1AAB">
        <w:t>,</w:t>
      </w:r>
      <w:r>
        <w:t xml:space="preserve"> in „den eigenen vier Wänden“ wohnen zu bleiben und zusätzlich </w:t>
      </w:r>
      <w:r w:rsidR="00D54DC8">
        <w:t>anderen Menschen</w:t>
      </w:r>
      <w:r>
        <w:t xml:space="preserve"> die Nutzung zu ermöglichen. Dadurch können viele positive Symbiose</w:t>
      </w:r>
      <w:r w:rsidR="00DE57F0">
        <w:t>-E</w:t>
      </w:r>
      <w:r>
        <w:t>ffekte sowohl finanziell, als auch sozial</w:t>
      </w:r>
      <w:r w:rsidR="00DE57F0">
        <w:t>er Art</w:t>
      </w:r>
      <w:r>
        <w:t xml:space="preserve"> entstehen</w:t>
      </w:r>
      <w:r w:rsidR="00BE76E2">
        <w:t xml:space="preserve"> zwischen verschiedenen Generationen</w:t>
      </w:r>
      <w:r>
        <w:t>.</w:t>
      </w:r>
      <w:r w:rsidR="00412A7A">
        <w:t xml:space="preserve"> Beispielsweise können Kosten auf mehrer</w:t>
      </w:r>
      <w:r w:rsidR="00DE57F0">
        <w:t>e</w:t>
      </w:r>
      <w:r w:rsidR="00412A7A">
        <w:t xml:space="preserve"> Haushalte verteilt </w:t>
      </w:r>
      <w:r w:rsidR="00DE57F0">
        <w:t xml:space="preserve">und finanzielle Risiken gemindert </w:t>
      </w:r>
      <w:r w:rsidR="00845030">
        <w:t xml:space="preserve">bzw. zusätzliche Mieteinahmen </w:t>
      </w:r>
      <w:r w:rsidR="00DA715D">
        <w:t xml:space="preserve">erzielt </w:t>
      </w:r>
      <w:r w:rsidR="00845030">
        <w:t>werden</w:t>
      </w:r>
      <w:r w:rsidR="00DE57F0">
        <w:t>. Ein weiterer Aspekt ist m</w:t>
      </w:r>
      <w:r w:rsidR="00412A7A">
        <w:t xml:space="preserve">ehr Sicherheit durch </w:t>
      </w:r>
      <w:r w:rsidR="00DA715D">
        <w:t xml:space="preserve">mehr Personen im </w:t>
      </w:r>
      <w:r w:rsidR="00412A7A">
        <w:t xml:space="preserve">Haus. Barrierefreiheit und </w:t>
      </w:r>
      <w:r w:rsidR="00DE57F0">
        <w:t>die Nähe zu einem and</w:t>
      </w:r>
      <w:r w:rsidR="00DA715D">
        <w:t>e</w:t>
      </w:r>
      <w:r w:rsidR="00DE57F0">
        <w:t>ren Haushalt, wo ggf. Angehörige oder Pflegekräfte einziehen können</w:t>
      </w:r>
      <w:r w:rsidR="00DA715D">
        <w:t xml:space="preserve"> oder Nachbarn schnell erreichbar sind</w:t>
      </w:r>
      <w:r w:rsidR="00845030">
        <w:t>,</w:t>
      </w:r>
      <w:r w:rsidR="00DE57F0">
        <w:t xml:space="preserve"> ermö</w:t>
      </w:r>
      <w:r w:rsidR="00412A7A">
        <w:t>g</w:t>
      </w:r>
      <w:r w:rsidR="0073335E">
        <w:t>lich</w:t>
      </w:r>
      <w:r w:rsidR="00420759">
        <w:t>en</w:t>
      </w:r>
      <w:r w:rsidR="00412A7A">
        <w:t xml:space="preserve"> </w:t>
      </w:r>
      <w:r w:rsidR="00845030">
        <w:t>ein bedarfsgerechtes Wohnen bis ins hohe Alter.</w:t>
      </w:r>
    </w:p>
    <w:p w14:paraId="5B915C06" w14:textId="77777777" w:rsidR="0073335E" w:rsidRDefault="0073335E" w:rsidP="000D4839">
      <w:pPr>
        <w:pStyle w:val="Flietext"/>
        <w:tabs>
          <w:tab w:val="clear" w:pos="284"/>
        </w:tabs>
      </w:pPr>
    </w:p>
    <w:p w14:paraId="5E807765" w14:textId="1454776F" w:rsidR="00E51C1A" w:rsidRPr="00E51C1A" w:rsidRDefault="00E51C1A" w:rsidP="000D4839">
      <w:pPr>
        <w:pStyle w:val="Flietext"/>
        <w:tabs>
          <w:tab w:val="clear" w:pos="284"/>
        </w:tabs>
        <w:rPr>
          <w:b/>
        </w:rPr>
      </w:pPr>
      <w:r w:rsidRPr="00E51C1A">
        <w:rPr>
          <w:b/>
        </w:rPr>
        <w:t>Was für bauliche Möglichkeiten gibt es?</w:t>
      </w:r>
    </w:p>
    <w:p w14:paraId="419F38D7" w14:textId="3471894C" w:rsidR="00E51C1A" w:rsidRDefault="00E51C1A" w:rsidP="000D4839">
      <w:pPr>
        <w:pStyle w:val="Flietext"/>
        <w:tabs>
          <w:tab w:val="clear" w:pos="284"/>
        </w:tabs>
      </w:pPr>
      <w:r>
        <w:t xml:space="preserve">Die Palette der </w:t>
      </w:r>
      <w:r w:rsidR="00D54DC8">
        <w:t>Möglichkeiten</w:t>
      </w:r>
      <w:r>
        <w:t xml:space="preserve"> ist </w:t>
      </w:r>
      <w:r w:rsidR="00845030">
        <w:t>breit</w:t>
      </w:r>
      <w:r>
        <w:t xml:space="preserve"> und reicht von</w:t>
      </w:r>
      <w:r w:rsidR="00D54DC8">
        <w:t xml:space="preserve"> einer Teilung des bestehenden Hauses in zwei abgeschlossene Wohnungen über</w:t>
      </w:r>
      <w:r>
        <w:t xml:space="preserve"> Garagen- und Speicherausbauten bis hin zu Aufstockung und externe</w:t>
      </w:r>
      <w:r w:rsidR="00D54DC8">
        <w:t>m</w:t>
      </w:r>
      <w:r>
        <w:t xml:space="preserve"> Anbau. Welche Option für Sie geeignet ist bzw. überhaupt in Frage kommt, entscheiden Sie. Empfohlen wird das Gespräch mit Fachleuten wie Architekt</w:t>
      </w:r>
      <w:r w:rsidR="00D54DC8">
        <w:t>*inn</w:t>
      </w:r>
      <w:r>
        <w:t>en</w:t>
      </w:r>
      <w:r w:rsidR="00D54DC8">
        <w:t xml:space="preserve"> und Energie- oder Wohnberater*innen</w:t>
      </w:r>
      <w:r>
        <w:t>.</w:t>
      </w:r>
    </w:p>
    <w:p w14:paraId="14BC9764" w14:textId="4AE0DBBA" w:rsidR="00B23D1C" w:rsidRDefault="00B23D1C" w:rsidP="000D4839">
      <w:pPr>
        <w:pStyle w:val="Flietext"/>
        <w:tabs>
          <w:tab w:val="clear" w:pos="284"/>
        </w:tabs>
      </w:pPr>
      <w:r>
        <w:t>Die Architektin Mariette Beyeler hat für die baulichen Möglichkeiten folgende Typologie entwickelt:</w:t>
      </w:r>
    </w:p>
    <w:p w14:paraId="18A871F4" w14:textId="77777777" w:rsidR="0032119D" w:rsidRDefault="0032119D" w:rsidP="000D4839">
      <w:pPr>
        <w:pStyle w:val="Flietext"/>
        <w:tabs>
          <w:tab w:val="clear" w:pos="284"/>
        </w:tabs>
      </w:pPr>
    </w:p>
    <w:p w14:paraId="7BD7FF47" w14:textId="57DE10EA" w:rsidR="009C0314" w:rsidRDefault="009C0314" w:rsidP="009C0314">
      <w:pPr>
        <w:pStyle w:val="Beschriftung"/>
        <w:keepNext/>
      </w:pPr>
      <w:bookmarkStart w:id="0" w:name="_Ref528752752"/>
      <w:bookmarkStart w:id="1" w:name="_Ref528752716"/>
      <w:r>
        <w:t xml:space="preserve">Tabelle </w:t>
      </w:r>
      <w:fldSimple w:instr=" SEQ Tabelle \* ARABIC ">
        <w:r w:rsidR="00DE666F">
          <w:rPr>
            <w:noProof/>
          </w:rPr>
          <w:t>1</w:t>
        </w:r>
      </w:fldSimple>
      <w:bookmarkEnd w:id="0"/>
      <w:r>
        <w:t xml:space="preserve">: Bauliche Beispiele, Quelle: </w:t>
      </w:r>
      <w:r w:rsidRPr="004051F9">
        <w:t>https://www.weiterbauen.info/</w:t>
      </w:r>
      <w:bookmarkEnd w:id="1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180"/>
        <w:gridCol w:w="2180"/>
        <w:gridCol w:w="2180"/>
        <w:gridCol w:w="2180"/>
      </w:tblGrid>
      <w:tr w:rsidR="00B42BD2" w14:paraId="0D4CDF5B" w14:textId="77777777" w:rsidTr="004F0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0" w:type="dxa"/>
            <w:shd w:val="clear" w:color="auto" w:fill="auto"/>
          </w:tcPr>
          <w:p w14:paraId="77B85F81" w14:textId="48D2376C" w:rsidR="005B4627" w:rsidRDefault="0032119D" w:rsidP="005B4627">
            <w:pPr>
              <w:pStyle w:val="Flietext"/>
              <w:tabs>
                <w:tab w:val="clear" w:pos="284"/>
              </w:tabs>
              <w:rPr>
                <w:b w:val="0"/>
                <w:color w:val="auto"/>
              </w:rPr>
            </w:pPr>
            <w:r w:rsidRPr="0032119D">
              <w:rPr>
                <w:b w:val="0"/>
                <w:color w:val="auto"/>
              </w:rPr>
              <w:t xml:space="preserve">Anbau zum </w:t>
            </w:r>
            <w:proofErr w:type="spellStart"/>
            <w:r w:rsidR="007D5A65">
              <w:rPr>
                <w:b w:val="0"/>
                <w:color w:val="auto"/>
              </w:rPr>
              <w:t>W</w:t>
            </w:r>
            <w:r w:rsidRPr="0032119D">
              <w:rPr>
                <w:b w:val="0"/>
                <w:color w:val="auto"/>
              </w:rPr>
              <w:t>ohnenbleiben</w:t>
            </w:r>
            <w:proofErr w:type="spellEnd"/>
          </w:p>
          <w:p w14:paraId="3060E99C" w14:textId="6E6BE321" w:rsidR="0032119D" w:rsidRPr="0032119D" w:rsidRDefault="00EC6729" w:rsidP="005B4627">
            <w:pPr>
              <w:pStyle w:val="Flietext"/>
              <w:tabs>
                <w:tab w:val="clear" w:pos="284"/>
              </w:tabs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z.B. Barrierefrei</w:t>
            </w:r>
            <w:r w:rsidR="00162934">
              <w:rPr>
                <w:b w:val="0"/>
                <w:color w:val="auto"/>
              </w:rPr>
              <w:t>e Neuorganisation des Grundrisses</w:t>
            </w:r>
          </w:p>
        </w:tc>
        <w:tc>
          <w:tcPr>
            <w:tcW w:w="2180" w:type="dxa"/>
            <w:shd w:val="clear" w:color="auto" w:fill="auto"/>
          </w:tcPr>
          <w:p w14:paraId="10EEE4C2" w14:textId="442C09F6" w:rsidR="0032119D" w:rsidRPr="0032119D" w:rsidRDefault="0032119D" w:rsidP="000D4839">
            <w:pPr>
              <w:pStyle w:val="Flietext"/>
              <w:tabs>
                <w:tab w:val="clear" w:pos="284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32119D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C6A812F" wp14:editId="3CB9B2F9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73660</wp:posOffset>
                  </wp:positionV>
                  <wp:extent cx="1066800" cy="1066800"/>
                  <wp:effectExtent l="0" t="0" r="0" b="0"/>
                  <wp:wrapTight wrapText="bothSides">
                    <wp:wrapPolygon edited="0">
                      <wp:start x="9643" y="771"/>
                      <wp:lineTo x="0" y="8486"/>
                      <wp:lineTo x="0" y="11571"/>
                      <wp:lineTo x="10414" y="19286"/>
                      <wp:lineTo x="10800" y="20057"/>
                      <wp:lineTo x="12729" y="20057"/>
                      <wp:lineTo x="13114" y="19286"/>
                      <wp:lineTo x="21214" y="12343"/>
                      <wp:lineTo x="21214" y="11957"/>
                      <wp:lineTo x="15814" y="7714"/>
                      <wp:lineTo x="12343" y="771"/>
                      <wp:lineTo x="9643" y="771"/>
                    </wp:wrapPolygon>
                  </wp:wrapTight>
                  <wp:docPr id="3" name="Grafik 3" descr="http://www.weiterbauen.info/wp-content/uploads/Haus-LM-Volum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eiterbauen.info/wp-content/uploads/Haus-LM-Volum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  <w:shd w:val="clear" w:color="auto" w:fill="auto"/>
          </w:tcPr>
          <w:p w14:paraId="5F05A69F" w14:textId="2EA431AB" w:rsidR="0032119D" w:rsidRDefault="008B292B" w:rsidP="000D4839">
            <w:pPr>
              <w:pStyle w:val="Flietext"/>
              <w:tabs>
                <w:tab w:val="clear" w:pos="284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Dachausbau für vielseitige Nutzungsopti</w:t>
            </w:r>
            <w:r w:rsidR="008960DA">
              <w:rPr>
                <w:b w:val="0"/>
                <w:color w:val="auto"/>
              </w:rPr>
              <w:t>o</w:t>
            </w:r>
            <w:r>
              <w:rPr>
                <w:b w:val="0"/>
                <w:color w:val="auto"/>
              </w:rPr>
              <w:t>n</w:t>
            </w:r>
            <w:r w:rsidR="008960DA">
              <w:rPr>
                <w:b w:val="0"/>
                <w:color w:val="auto"/>
              </w:rPr>
              <w:t>e</w:t>
            </w:r>
            <w:r>
              <w:rPr>
                <w:b w:val="0"/>
                <w:color w:val="auto"/>
              </w:rPr>
              <w:t>n</w:t>
            </w:r>
          </w:p>
          <w:p w14:paraId="37CAAD36" w14:textId="1CC36FAF" w:rsidR="00EC6729" w:rsidRPr="0032119D" w:rsidRDefault="00EC6729" w:rsidP="005B083D">
            <w:pPr>
              <w:pStyle w:val="Flietext"/>
              <w:tabs>
                <w:tab w:val="clear" w:pos="284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z.B. </w:t>
            </w:r>
            <w:r w:rsidR="005B083D">
              <w:rPr>
                <w:b w:val="0"/>
                <w:color w:val="auto"/>
              </w:rPr>
              <w:t xml:space="preserve">neue </w:t>
            </w:r>
            <w:proofErr w:type="spellStart"/>
            <w:r>
              <w:rPr>
                <w:b w:val="0"/>
                <w:color w:val="auto"/>
              </w:rPr>
              <w:t>Zugangsterasse</w:t>
            </w:r>
            <w:proofErr w:type="spellEnd"/>
            <w:r>
              <w:rPr>
                <w:b w:val="0"/>
                <w:color w:val="auto"/>
              </w:rPr>
              <w:t xml:space="preserve"> </w:t>
            </w:r>
            <w:r w:rsidR="005B083D">
              <w:rPr>
                <w:b w:val="0"/>
                <w:color w:val="auto"/>
              </w:rPr>
              <w:t>zum</w:t>
            </w:r>
            <w:r>
              <w:rPr>
                <w:b w:val="0"/>
                <w:color w:val="auto"/>
              </w:rPr>
              <w:t xml:space="preserve"> Obergeschoss</w:t>
            </w:r>
          </w:p>
        </w:tc>
        <w:tc>
          <w:tcPr>
            <w:tcW w:w="2180" w:type="dxa"/>
            <w:shd w:val="clear" w:color="auto" w:fill="auto"/>
          </w:tcPr>
          <w:p w14:paraId="7563B613" w14:textId="68D3AA2A" w:rsidR="0032119D" w:rsidRPr="0032119D" w:rsidRDefault="008B292B" w:rsidP="000D4839">
            <w:pPr>
              <w:pStyle w:val="Flietext"/>
              <w:tabs>
                <w:tab w:val="clear" w:pos="284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0FF31E0B" wp14:editId="240B944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15875</wp:posOffset>
                  </wp:positionV>
                  <wp:extent cx="1221105" cy="1221105"/>
                  <wp:effectExtent l="0" t="0" r="0" b="0"/>
                  <wp:wrapTight wrapText="bothSides">
                    <wp:wrapPolygon edited="0">
                      <wp:start x="14827" y="3707"/>
                      <wp:lineTo x="4381" y="9772"/>
                      <wp:lineTo x="2696" y="11457"/>
                      <wp:lineTo x="2359" y="16849"/>
                      <wp:lineTo x="10446" y="18871"/>
                      <wp:lineTo x="16175" y="19544"/>
                      <wp:lineTo x="17860" y="19544"/>
                      <wp:lineTo x="19881" y="17860"/>
                      <wp:lineTo x="20555" y="16512"/>
                      <wp:lineTo x="19207" y="15164"/>
                      <wp:lineTo x="19207" y="9772"/>
                      <wp:lineTo x="17523" y="6066"/>
                      <wp:lineTo x="16849" y="3707"/>
                      <wp:lineTo x="14827" y="3707"/>
                    </wp:wrapPolygon>
                  </wp:wrapTight>
                  <wp:docPr id="10" name="Grafik 10" descr="https://www.weiterbauen.info/wp-content/uploads/Haus-LR-volumen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weiterbauen.info/wp-content/uploads/Haus-LR-volumen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2BD2" w14:paraId="69124257" w14:textId="77777777" w:rsidTr="004F0E0E">
        <w:trPr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0" w:type="dxa"/>
          </w:tcPr>
          <w:p w14:paraId="7BE9DD91" w14:textId="77777777" w:rsidR="0032119D" w:rsidRDefault="00162934" w:rsidP="000D4839">
            <w:pPr>
              <w:pStyle w:val="Flietext"/>
              <w:tabs>
                <w:tab w:val="clear" w:pos="284"/>
              </w:tabs>
            </w:pPr>
            <w:r>
              <w:lastRenderedPageBreak/>
              <w:t>Anbau mit Schlafzimmer</w:t>
            </w:r>
          </w:p>
          <w:p w14:paraId="592161A0" w14:textId="725555E5" w:rsidR="009C0314" w:rsidRDefault="009C0314" w:rsidP="000D4839">
            <w:pPr>
              <w:pStyle w:val="Flietext"/>
              <w:tabs>
                <w:tab w:val="clear" w:pos="284"/>
              </w:tabs>
            </w:pPr>
            <w:r>
              <w:t>z.B. Zusammenhängender Anbau</w:t>
            </w:r>
          </w:p>
        </w:tc>
        <w:tc>
          <w:tcPr>
            <w:tcW w:w="2180" w:type="dxa"/>
          </w:tcPr>
          <w:p w14:paraId="70AB2079" w14:textId="6743EF6F" w:rsidR="0032119D" w:rsidRDefault="009C0314" w:rsidP="000D4839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B41C7A9" wp14:editId="36EB4CB0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204470</wp:posOffset>
                  </wp:positionV>
                  <wp:extent cx="1014730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086" y="21368"/>
                      <wp:lineTo x="21086" y="0"/>
                      <wp:lineTo x="0" y="0"/>
                    </wp:wrapPolygon>
                  </wp:wrapTight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</w:tcPr>
          <w:p w14:paraId="53FC594F" w14:textId="77777777" w:rsidR="005B4627" w:rsidRDefault="00EC6729" w:rsidP="005B4627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Hausteilung mit Erweiterung beider Geschosse</w:t>
            </w:r>
          </w:p>
          <w:p w14:paraId="7009AAA1" w14:textId="02ACF172" w:rsidR="0032119D" w:rsidRDefault="00EC6729" w:rsidP="004F0E0E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z.B.</w:t>
            </w:r>
            <w:r w:rsidR="005B4627">
              <w:t xml:space="preserve"> </w:t>
            </w:r>
            <w:r w:rsidR="004F0E0E">
              <w:t>zwei</w:t>
            </w:r>
            <w:r w:rsidR="005B4627">
              <w:t>stöckiger Anbau</w:t>
            </w:r>
            <w:r w:rsidR="00960774">
              <w:t xml:space="preserve"> mit gemeinsamen Zugang</w:t>
            </w:r>
          </w:p>
        </w:tc>
        <w:tc>
          <w:tcPr>
            <w:tcW w:w="2180" w:type="dxa"/>
          </w:tcPr>
          <w:p w14:paraId="3DE3D940" w14:textId="061603BC" w:rsidR="0032119D" w:rsidRDefault="00EC6729" w:rsidP="000D4839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8F5CF15" wp14:editId="714431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-7287260</wp:posOffset>
                  </wp:positionV>
                  <wp:extent cx="1091565" cy="1091565"/>
                  <wp:effectExtent l="0" t="0" r="0" b="0"/>
                  <wp:wrapTight wrapText="bothSides">
                    <wp:wrapPolygon edited="0">
                      <wp:start x="6031" y="3016"/>
                      <wp:lineTo x="0" y="6031"/>
                      <wp:lineTo x="0" y="14325"/>
                      <wp:lineTo x="2262" y="15832"/>
                      <wp:lineTo x="2262" y="16209"/>
                      <wp:lineTo x="9424" y="21110"/>
                      <wp:lineTo x="9801" y="21110"/>
                      <wp:lineTo x="12440" y="21110"/>
                      <wp:lineTo x="14702" y="21110"/>
                      <wp:lineTo x="16963" y="18094"/>
                      <wp:lineTo x="16586" y="15832"/>
                      <wp:lineTo x="21110" y="12440"/>
                      <wp:lineTo x="21110" y="11309"/>
                      <wp:lineTo x="19225" y="8670"/>
                      <wp:lineTo x="12063" y="4524"/>
                      <wp:lineTo x="8670" y="3016"/>
                      <wp:lineTo x="6031" y="3016"/>
                    </wp:wrapPolygon>
                  </wp:wrapTight>
                  <wp:docPr id="12" name="Grafik 12" descr="https://www.weiterbauen.info/wp-content/uploads/Haus-DR-volumen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weiterbauen.info/wp-content/uploads/Haus-DR-volumen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4627" w14:paraId="3D8DC3A1" w14:textId="77777777" w:rsidTr="004F0E0E">
        <w:trPr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0" w:type="dxa"/>
          </w:tcPr>
          <w:p w14:paraId="2AE01E2A" w14:textId="77777777" w:rsidR="005B4627" w:rsidRDefault="005B4627" w:rsidP="000D4839">
            <w:pPr>
              <w:pStyle w:val="Flietext"/>
              <w:tabs>
                <w:tab w:val="clear" w:pos="284"/>
              </w:tabs>
            </w:pPr>
            <w:r>
              <w:t>Hausteilung mit Erdgeschosserweiterung</w:t>
            </w:r>
          </w:p>
          <w:p w14:paraId="00135FFB" w14:textId="3BF54DD8" w:rsidR="00B42BD2" w:rsidRDefault="00B42BD2" w:rsidP="00162934">
            <w:pPr>
              <w:pStyle w:val="Flietext"/>
              <w:tabs>
                <w:tab w:val="clear" w:pos="284"/>
              </w:tabs>
            </w:pPr>
            <w:r>
              <w:t>z.B. Garagenausbau</w:t>
            </w:r>
          </w:p>
        </w:tc>
        <w:tc>
          <w:tcPr>
            <w:tcW w:w="2180" w:type="dxa"/>
          </w:tcPr>
          <w:p w14:paraId="0255E37A" w14:textId="3F53B9D8" w:rsidR="005B4627" w:rsidRDefault="00B42BD2" w:rsidP="000D4839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C7DBA55" wp14:editId="589A19E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16510</wp:posOffset>
                  </wp:positionV>
                  <wp:extent cx="1098550" cy="1098550"/>
                  <wp:effectExtent l="0" t="0" r="6350" b="6350"/>
                  <wp:wrapTight wrapText="bothSides">
                    <wp:wrapPolygon edited="0">
                      <wp:start x="13110" y="0"/>
                      <wp:lineTo x="6742" y="2247"/>
                      <wp:lineTo x="0" y="5618"/>
                      <wp:lineTo x="0" y="11986"/>
                      <wp:lineTo x="10113" y="21350"/>
                      <wp:lineTo x="11986" y="21350"/>
                      <wp:lineTo x="21350" y="15357"/>
                      <wp:lineTo x="21350" y="14234"/>
                      <wp:lineTo x="17605" y="12735"/>
                      <wp:lineTo x="21350" y="5618"/>
                      <wp:lineTo x="21350" y="4869"/>
                      <wp:lineTo x="16106" y="0"/>
                      <wp:lineTo x="13110" y="0"/>
                    </wp:wrapPolygon>
                  </wp:wrapTight>
                  <wp:docPr id="21" name="Grafik 21" descr="https://www.weiterbauen.info/wp-content/uploads/Haus-SM-Volumen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weiterbauen.info/wp-content/uploads/Haus-SM-Volumen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</w:tcPr>
          <w:p w14:paraId="48D1C493" w14:textId="77777777" w:rsidR="005B4627" w:rsidRDefault="005B4627" w:rsidP="005B4627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Hausteilung mit Anbau und Aufstockung</w:t>
            </w:r>
          </w:p>
          <w:p w14:paraId="340467C7" w14:textId="26F3B4CD" w:rsidR="00B42BD2" w:rsidRDefault="00B42BD2" w:rsidP="005B4627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z.B</w:t>
            </w:r>
            <w:r w:rsidR="00162934">
              <w:t>. Ausbau Raumreserven zu</w:t>
            </w:r>
            <w:r>
              <w:t xml:space="preserve"> separate</w:t>
            </w:r>
            <w:r w:rsidR="00162934">
              <w:t>r</w:t>
            </w:r>
            <w:r>
              <w:t xml:space="preserve"> Familienwohnung</w:t>
            </w:r>
          </w:p>
        </w:tc>
        <w:tc>
          <w:tcPr>
            <w:tcW w:w="2180" w:type="dxa"/>
          </w:tcPr>
          <w:p w14:paraId="280E0976" w14:textId="3DC32D68" w:rsidR="005B4627" w:rsidRDefault="005B4627" w:rsidP="000D4839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BE802A6" wp14:editId="6CD3EFE4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99060</wp:posOffset>
                  </wp:positionV>
                  <wp:extent cx="1066800" cy="1066800"/>
                  <wp:effectExtent l="0" t="0" r="0" b="0"/>
                  <wp:wrapTight wrapText="bothSides">
                    <wp:wrapPolygon edited="0">
                      <wp:start x="11957" y="386"/>
                      <wp:lineTo x="6171" y="1929"/>
                      <wp:lineTo x="0" y="5400"/>
                      <wp:lineTo x="0" y="12729"/>
                      <wp:lineTo x="9643" y="21214"/>
                      <wp:lineTo x="14657" y="21214"/>
                      <wp:lineTo x="15043" y="21214"/>
                      <wp:lineTo x="16971" y="19671"/>
                      <wp:lineTo x="21214" y="16971"/>
                      <wp:lineTo x="21214" y="7329"/>
                      <wp:lineTo x="14271" y="386"/>
                      <wp:lineTo x="11957" y="386"/>
                    </wp:wrapPolygon>
                  </wp:wrapTight>
                  <wp:docPr id="13" name="Grafik 13" descr="https://www.weiterbauen.info/wp-content/uploads/Haus-KH-volumen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weiterbauen.info/wp-content/uploads/Haus-KH-volumen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4627" w14:paraId="2ABA0203" w14:textId="77777777" w:rsidTr="004F0E0E">
        <w:trPr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0" w:type="dxa"/>
          </w:tcPr>
          <w:p w14:paraId="53020209" w14:textId="77777777" w:rsidR="005B4627" w:rsidRDefault="005B4627" w:rsidP="000D4839">
            <w:pPr>
              <w:pStyle w:val="Flietext"/>
              <w:tabs>
                <w:tab w:val="clear" w:pos="284"/>
              </w:tabs>
            </w:pPr>
            <w:r>
              <w:t>Flexible Hausteilung mit Neubau</w:t>
            </w:r>
          </w:p>
          <w:p w14:paraId="2142E587" w14:textId="4CCE3A03" w:rsidR="00B42BD2" w:rsidRDefault="00B42BD2" w:rsidP="000D4839">
            <w:pPr>
              <w:pStyle w:val="Flietext"/>
              <w:tabs>
                <w:tab w:val="clear" w:pos="284"/>
              </w:tabs>
            </w:pPr>
            <w:r>
              <w:t>z.B. barrierefreie Wohnung</w:t>
            </w:r>
            <w:r w:rsidR="004F0E0E">
              <w:t xml:space="preserve"> ebenerdig</w:t>
            </w:r>
            <w:r>
              <w:t xml:space="preserve"> im Garten</w:t>
            </w:r>
          </w:p>
        </w:tc>
        <w:tc>
          <w:tcPr>
            <w:tcW w:w="2180" w:type="dxa"/>
          </w:tcPr>
          <w:p w14:paraId="1E6C1FD2" w14:textId="335022CA" w:rsidR="005B4627" w:rsidRDefault="00B42BD2" w:rsidP="000D4839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B269B37" wp14:editId="5CFC3820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76200</wp:posOffset>
                  </wp:positionV>
                  <wp:extent cx="1250950" cy="1250950"/>
                  <wp:effectExtent l="0" t="0" r="6350" b="6350"/>
                  <wp:wrapSquare wrapText="bothSides"/>
                  <wp:docPr id="22" name="Grafik 22" descr="https://www.weiterbauen.info/wp-content/uploads/Haus-KG-Volumen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weiterbauen.info/wp-content/uploads/Haus-KG-Volumen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</w:tcPr>
          <w:p w14:paraId="5152DE95" w14:textId="77777777" w:rsidR="005B4627" w:rsidRDefault="005B4627" w:rsidP="005B4627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Neue Wohnung im Kellergeschoss</w:t>
            </w:r>
          </w:p>
          <w:p w14:paraId="350D8279" w14:textId="4CB81DD3" w:rsidR="00D704A8" w:rsidRDefault="00D704A8" w:rsidP="005B4627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z.B. </w:t>
            </w:r>
            <w:r w:rsidR="00162934">
              <w:t xml:space="preserve">ausgebaute </w:t>
            </w:r>
            <w:r>
              <w:t>Wohnung unter Bestand</w:t>
            </w:r>
            <w:r w:rsidR="00162934">
              <w:t xml:space="preserve"> an Hanglage</w:t>
            </w:r>
          </w:p>
        </w:tc>
        <w:tc>
          <w:tcPr>
            <w:tcW w:w="2180" w:type="dxa"/>
          </w:tcPr>
          <w:p w14:paraId="625324DC" w14:textId="18E9A782" w:rsidR="005B4627" w:rsidRDefault="00B42BD2" w:rsidP="000D4839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2BA0D74" wp14:editId="0142AC4A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279400</wp:posOffset>
                  </wp:positionV>
                  <wp:extent cx="1149350" cy="1149350"/>
                  <wp:effectExtent l="0" t="0" r="0" b="0"/>
                  <wp:wrapTight wrapText="bothSides">
                    <wp:wrapPolygon edited="0">
                      <wp:start x="11814" y="358"/>
                      <wp:lineTo x="7518" y="3580"/>
                      <wp:lineTo x="0" y="7876"/>
                      <wp:lineTo x="0" y="12888"/>
                      <wp:lineTo x="8592" y="21123"/>
                      <wp:lineTo x="10382" y="21123"/>
                      <wp:lineTo x="10740" y="21123"/>
                      <wp:lineTo x="21123" y="12888"/>
                      <wp:lineTo x="21123" y="8592"/>
                      <wp:lineTo x="13604" y="358"/>
                      <wp:lineTo x="11814" y="358"/>
                    </wp:wrapPolygon>
                  </wp:wrapTight>
                  <wp:docPr id="25" name="Grafik 25" descr="https://www.weiterbauen.info/wp-content/uploads/Haus-HV-volumen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weiterbauen.info/wp-content/uploads/Haus-HV-volumen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4627" w14:paraId="13A158AF" w14:textId="77777777" w:rsidTr="004F0E0E">
        <w:trPr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0" w:type="dxa"/>
          </w:tcPr>
          <w:p w14:paraId="6C386B72" w14:textId="77777777" w:rsidR="005B4627" w:rsidRDefault="008960DA" w:rsidP="000D4839">
            <w:pPr>
              <w:pStyle w:val="Flietext"/>
              <w:tabs>
                <w:tab w:val="clear" w:pos="284"/>
              </w:tabs>
            </w:pPr>
            <w:r>
              <w:t>Neue Wohnung auf dem Dach</w:t>
            </w:r>
          </w:p>
          <w:p w14:paraId="30BB1777" w14:textId="687A7F73" w:rsidR="008960DA" w:rsidRDefault="008960DA" w:rsidP="000D4839">
            <w:pPr>
              <w:pStyle w:val="Flietext"/>
              <w:tabs>
                <w:tab w:val="clear" w:pos="284"/>
              </w:tabs>
            </w:pPr>
            <w:r>
              <w:t>z.B. Aufstockung und Treppenhausanbau</w:t>
            </w:r>
          </w:p>
        </w:tc>
        <w:tc>
          <w:tcPr>
            <w:tcW w:w="2180" w:type="dxa"/>
          </w:tcPr>
          <w:p w14:paraId="14800820" w14:textId="5B6AFA87" w:rsidR="005B4627" w:rsidRDefault="008960DA" w:rsidP="000D4839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16E37909" wp14:editId="60A6708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193040</wp:posOffset>
                  </wp:positionV>
                  <wp:extent cx="1183005" cy="979805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1217" y="20998"/>
                      <wp:lineTo x="21217" y="0"/>
                      <wp:lineTo x="0" y="0"/>
                    </wp:wrapPolygon>
                  </wp:wrapTight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</w:tcPr>
          <w:p w14:paraId="2A5E90C7" w14:textId="6024A89F" w:rsidR="005B4627" w:rsidRDefault="00960774" w:rsidP="005B4627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Treppenhausanbau</w:t>
            </w:r>
            <w:r w:rsidR="005B083D">
              <w:t>/-abtrennung</w:t>
            </w:r>
            <w:r w:rsidR="008B292B">
              <w:t xml:space="preserve"> für eine neue Nutzung</w:t>
            </w:r>
          </w:p>
          <w:p w14:paraId="0EC46994" w14:textId="6CC32EBC" w:rsidR="008B292B" w:rsidRDefault="008B292B" w:rsidP="004F0E0E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z.B. Abtrennung kinderfreundlicher Wohnung</w:t>
            </w:r>
            <w:r w:rsidR="00960774">
              <w:t xml:space="preserve"> </w:t>
            </w:r>
          </w:p>
        </w:tc>
        <w:tc>
          <w:tcPr>
            <w:tcW w:w="2180" w:type="dxa"/>
          </w:tcPr>
          <w:p w14:paraId="2012FDDA" w14:textId="7E25807C" w:rsidR="005B4627" w:rsidRDefault="008B292B" w:rsidP="000D4839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0088C4B" wp14:editId="7D9C84E5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73660</wp:posOffset>
                  </wp:positionV>
                  <wp:extent cx="1064260" cy="1064260"/>
                  <wp:effectExtent l="0" t="0" r="2540" b="0"/>
                  <wp:wrapTight wrapText="bothSides">
                    <wp:wrapPolygon edited="0">
                      <wp:start x="8119" y="3093"/>
                      <wp:lineTo x="1160" y="9666"/>
                      <wp:lineTo x="1160" y="10826"/>
                      <wp:lineTo x="6186" y="16239"/>
                      <wp:lineTo x="11599" y="20105"/>
                      <wp:lineTo x="12759" y="20878"/>
                      <wp:lineTo x="15079" y="20878"/>
                      <wp:lineTo x="15465" y="20105"/>
                      <wp:lineTo x="21265" y="13919"/>
                      <wp:lineTo x="21265" y="4253"/>
                      <wp:lineTo x="12372" y="3093"/>
                      <wp:lineTo x="8119" y="3093"/>
                    </wp:wrapPolygon>
                  </wp:wrapTight>
                  <wp:docPr id="6" name="Grafik 6" descr="https://www.weiterbauen.info/wp-content/uploads/Haus-JB-Volumen1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weiterbauen.info/wp-content/uploads/Haus-JB-Volumen1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4627" w14:paraId="0ED8A834" w14:textId="77777777" w:rsidTr="004F0E0E">
        <w:trPr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0" w:type="dxa"/>
          </w:tcPr>
          <w:p w14:paraId="5B971677" w14:textId="7D798BB6" w:rsidR="005B4627" w:rsidRDefault="005B4627" w:rsidP="000D4839">
            <w:pPr>
              <w:pStyle w:val="Flietext"/>
              <w:tabs>
                <w:tab w:val="clear" w:pos="284"/>
              </w:tabs>
            </w:pPr>
            <w:r>
              <w:t>Freistehender Neubau</w:t>
            </w:r>
          </w:p>
          <w:p w14:paraId="3ABE9313" w14:textId="7965BE97" w:rsidR="00B42BD2" w:rsidRDefault="00B42BD2" w:rsidP="000D4839">
            <w:pPr>
              <w:pStyle w:val="Flietext"/>
              <w:tabs>
                <w:tab w:val="clear" w:pos="284"/>
              </w:tabs>
            </w:pPr>
            <w:r>
              <w:t>z.B. bedürfnisorientierter Neubau</w:t>
            </w:r>
            <w:r w:rsidR="00162934">
              <w:t xml:space="preserve"> </w:t>
            </w:r>
            <w:r w:rsidR="005B083D">
              <w:t xml:space="preserve">im EG </w:t>
            </w:r>
            <w:r w:rsidR="00162934">
              <w:t>an Hanglage</w:t>
            </w:r>
          </w:p>
        </w:tc>
        <w:tc>
          <w:tcPr>
            <w:tcW w:w="2180" w:type="dxa"/>
          </w:tcPr>
          <w:p w14:paraId="3C1D067C" w14:textId="3D8353AA" w:rsidR="005B4627" w:rsidRDefault="00B42BD2" w:rsidP="000D4839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0373D27" wp14:editId="04E18AD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177800</wp:posOffset>
                  </wp:positionV>
                  <wp:extent cx="1022350" cy="1022350"/>
                  <wp:effectExtent l="0" t="0" r="6350" b="6350"/>
                  <wp:wrapTight wrapText="bothSides">
                    <wp:wrapPolygon edited="0">
                      <wp:start x="9660" y="0"/>
                      <wp:lineTo x="5232" y="2012"/>
                      <wp:lineTo x="805" y="5635"/>
                      <wp:lineTo x="0" y="7245"/>
                      <wp:lineTo x="0" y="8452"/>
                      <wp:lineTo x="6037" y="12880"/>
                      <wp:lineTo x="0" y="13282"/>
                      <wp:lineTo x="0" y="14489"/>
                      <wp:lineTo x="8050" y="21332"/>
                      <wp:lineTo x="8452" y="21332"/>
                      <wp:lineTo x="14489" y="21332"/>
                      <wp:lineTo x="14892" y="21332"/>
                      <wp:lineTo x="21332" y="15294"/>
                      <wp:lineTo x="21332" y="14892"/>
                      <wp:lineTo x="13282" y="12880"/>
                      <wp:lineTo x="21332" y="10062"/>
                      <wp:lineTo x="21332" y="6842"/>
                      <wp:lineTo x="17307" y="6440"/>
                      <wp:lineTo x="21332" y="4427"/>
                      <wp:lineTo x="21332" y="1610"/>
                      <wp:lineTo x="13684" y="0"/>
                      <wp:lineTo x="9660" y="0"/>
                    </wp:wrapPolygon>
                  </wp:wrapTight>
                  <wp:docPr id="23" name="Grafik 23" descr="https://www.weiterbauen.info/wp-content/uploads/Haus-SB-Volumen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weiterbauen.info/wp-content/uploads/Haus-SB-Volumen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</w:tcPr>
          <w:p w14:paraId="0492F06C" w14:textId="77777777" w:rsidR="005B4627" w:rsidRDefault="005B4627" w:rsidP="005B4627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Flexible Eigentumswohnungen</w:t>
            </w:r>
          </w:p>
          <w:p w14:paraId="408EA0EF" w14:textId="3AE7756D" w:rsidR="00B42BD2" w:rsidRDefault="00B42BD2" w:rsidP="00162934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z.B. Erweiterung </w:t>
            </w:r>
            <w:r w:rsidR="00162934">
              <w:t>Familienwohnung Hanglage</w:t>
            </w:r>
          </w:p>
        </w:tc>
        <w:tc>
          <w:tcPr>
            <w:tcW w:w="2180" w:type="dxa"/>
          </w:tcPr>
          <w:p w14:paraId="3AC0BB27" w14:textId="536E48DA" w:rsidR="005B4627" w:rsidRDefault="00B42BD2" w:rsidP="000D4839">
            <w:pPr>
              <w:pStyle w:val="Flietext"/>
              <w:tabs>
                <w:tab w:val="clear" w:pos="28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FBB8879" wp14:editId="6F755D8E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127000</wp:posOffset>
                  </wp:positionV>
                  <wp:extent cx="1073150" cy="1073150"/>
                  <wp:effectExtent l="0" t="0" r="0" b="0"/>
                  <wp:wrapTight wrapText="bothSides">
                    <wp:wrapPolygon edited="0">
                      <wp:start x="8436" y="1150"/>
                      <wp:lineTo x="4601" y="8052"/>
                      <wp:lineTo x="0" y="13420"/>
                      <wp:lineTo x="0" y="14954"/>
                      <wp:lineTo x="8819" y="21089"/>
                      <wp:lineTo x="14570" y="21089"/>
                      <wp:lineTo x="21089" y="14570"/>
                      <wp:lineTo x="21089" y="4601"/>
                      <wp:lineTo x="14187" y="1150"/>
                      <wp:lineTo x="8436" y="1150"/>
                    </wp:wrapPolygon>
                  </wp:wrapTight>
                  <wp:docPr id="24" name="Grafik 24" descr="https://www.weiterbauen.info/wp-content/uploads/Haus-MS-volumen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weiterbauen.info/wp-content/uploads/Haus-MS-volumen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1286A5F" w14:textId="79A890C6" w:rsidR="0032119D" w:rsidRDefault="0032119D" w:rsidP="000D4839">
      <w:pPr>
        <w:pStyle w:val="Flietext"/>
        <w:tabs>
          <w:tab w:val="clear" w:pos="284"/>
        </w:tabs>
      </w:pPr>
    </w:p>
    <w:p w14:paraId="1E947183" w14:textId="37A047E5" w:rsidR="004F0E0E" w:rsidRDefault="00F87374" w:rsidP="000D4839">
      <w:pPr>
        <w:pStyle w:val="Flietext"/>
        <w:tabs>
          <w:tab w:val="clear" w:pos="284"/>
        </w:tabs>
      </w:pPr>
      <w:r w:rsidRPr="00F87374">
        <w:rPr>
          <w:highlight w:val="yellow"/>
        </w:rPr>
        <w:t>ggf. um lokale Beispiele ergänzen / ersetzen</w:t>
      </w:r>
    </w:p>
    <w:p w14:paraId="24B5B07E" w14:textId="523C42EE" w:rsidR="00412A7A" w:rsidRDefault="00DA2A68" w:rsidP="00352F89">
      <w:pPr>
        <w:pStyle w:val="Flietext"/>
        <w:tabs>
          <w:tab w:val="clear" w:pos="284"/>
        </w:tabs>
      </w:pPr>
      <w:r>
        <w:rPr>
          <w:b/>
        </w:rPr>
        <w:lastRenderedPageBreak/>
        <w:t xml:space="preserve">Welche </w:t>
      </w:r>
      <w:r w:rsidR="00412A7A" w:rsidRPr="00412A7A">
        <w:rPr>
          <w:b/>
        </w:rPr>
        <w:t>Herausforderungen</w:t>
      </w:r>
      <w:r>
        <w:rPr>
          <w:b/>
        </w:rPr>
        <w:t xml:space="preserve"> gilt es zu beachten?</w:t>
      </w:r>
    </w:p>
    <w:p w14:paraId="7681F2F9" w14:textId="30928F2D" w:rsidR="00DA715D" w:rsidRDefault="000D4839" w:rsidP="00352F89">
      <w:pPr>
        <w:pStyle w:val="Flietext"/>
        <w:tabs>
          <w:tab w:val="clear" w:pos="284"/>
        </w:tabs>
      </w:pPr>
      <w:r>
        <w:t>Bauliche und juristische Voraussetzung</w:t>
      </w:r>
      <w:r w:rsidR="00352F89">
        <w:t xml:space="preserve"> müssen selbstverständlich </w:t>
      </w:r>
      <w:r>
        <w:t xml:space="preserve">geprüft </w:t>
      </w:r>
      <w:r w:rsidR="00352F89">
        <w:t>werden.</w:t>
      </w:r>
      <w:r w:rsidR="00420759">
        <w:t xml:space="preserve"> </w:t>
      </w:r>
      <w:r w:rsidR="00DA715D">
        <w:t>A</w:t>
      </w:r>
      <w:r w:rsidR="00352F89">
        <w:t xml:space="preserve">us einem Umbau und energetischer Sanierung </w:t>
      </w:r>
      <w:r w:rsidR="00DA715D">
        <w:t xml:space="preserve">folgt in der Regel </w:t>
      </w:r>
      <w:r w:rsidR="00352F89">
        <w:t>eine Wertsteigerung des Gebäudes.</w:t>
      </w:r>
      <w:r w:rsidR="00412A7A">
        <w:t xml:space="preserve"> Investitionskosten </w:t>
      </w:r>
      <w:r w:rsidR="00D54DC8">
        <w:t>amortisieren sich oft</w:t>
      </w:r>
      <w:r w:rsidR="00FA3EEC">
        <w:t xml:space="preserve"> durch zusätzliche Mieteinnahmen und E</w:t>
      </w:r>
      <w:r w:rsidR="00D54DC8">
        <w:t>nergiee</w:t>
      </w:r>
      <w:r w:rsidR="00FA3EEC">
        <w:t>insparungen amortisiert werden. Eine Risikoabschätzung muss jedoch stets individuell je nach Lebenssituation und Baumaßnahme beurteilt werden.</w:t>
      </w:r>
      <w:r w:rsidR="00DA715D" w:rsidRPr="00DA715D">
        <w:t xml:space="preserve"> </w:t>
      </w:r>
    </w:p>
    <w:p w14:paraId="4A90C679" w14:textId="36FC53A9" w:rsidR="00352F89" w:rsidRDefault="00DA715D" w:rsidP="00352F89">
      <w:pPr>
        <w:pStyle w:val="Flietext"/>
        <w:tabs>
          <w:tab w:val="clear" w:pos="284"/>
        </w:tabs>
      </w:pPr>
      <w:r>
        <w:t>Die Vermietung ist mietrechtlich geregelt</w:t>
      </w:r>
      <w:r w:rsidR="002068A9">
        <w:t xml:space="preserve">. </w:t>
      </w:r>
      <w:r w:rsidR="00420759">
        <w:t>Es gelten einige Besonderheiten, beispielsweise eine vereinfachte Abrechnung</w:t>
      </w:r>
      <w:r w:rsidR="00A554A0">
        <w:t xml:space="preserve">. </w:t>
      </w:r>
      <w:r w:rsidR="002068A9">
        <w:t>F</w:t>
      </w:r>
      <w:r>
        <w:t>ür eine Wohnung i</w:t>
      </w:r>
      <w:r w:rsidR="00420759">
        <w:t>n einem</w:t>
      </w:r>
      <w:r>
        <w:t xml:space="preserve"> </w:t>
      </w:r>
      <w:r w:rsidR="00A554A0">
        <w:t xml:space="preserve">Gebäude mit nicht mehr als zwei Wohnungen, in dem der </w:t>
      </w:r>
      <w:r w:rsidR="00420759">
        <w:t xml:space="preserve">Vermieter selber </w:t>
      </w:r>
      <w:r w:rsidR="00A554A0">
        <w:t>lebt</w:t>
      </w:r>
      <w:r w:rsidR="00420759">
        <w:t xml:space="preserve">, </w:t>
      </w:r>
      <w:r>
        <w:t>gilt ein verminderter Kündigungsschutz</w:t>
      </w:r>
      <w:r w:rsidR="00420759">
        <w:t xml:space="preserve"> nach § 573a BGB</w:t>
      </w:r>
      <w:r>
        <w:t xml:space="preserve">: </w:t>
      </w:r>
      <w:r w:rsidR="00420759">
        <w:t>E</w:t>
      </w:r>
      <w:r>
        <w:t>ine Kündigung ohne Angabe von Gründen ist möglich.</w:t>
      </w:r>
      <w:r w:rsidR="00420759">
        <w:t xml:space="preserve"> Die gesetzliche Kündigungsfrist verlängert sich </w:t>
      </w:r>
      <w:r w:rsidR="00A554A0">
        <w:t>in diesem Fall</w:t>
      </w:r>
      <w:r w:rsidR="00420759">
        <w:t xml:space="preserve"> um drei Monate.</w:t>
      </w:r>
      <w:r w:rsidR="00617521">
        <w:t xml:space="preserve"> Mustermietverträge sind bei Haus &amp; Grund erhältlich.</w:t>
      </w:r>
    </w:p>
    <w:p w14:paraId="3535221A" w14:textId="7ED2227F" w:rsidR="00352F89" w:rsidRDefault="00352F89" w:rsidP="00352F89">
      <w:pPr>
        <w:pStyle w:val="Flietext"/>
        <w:tabs>
          <w:tab w:val="clear" w:pos="284"/>
        </w:tabs>
      </w:pPr>
    </w:p>
    <w:p w14:paraId="1ACE09F6" w14:textId="4E793D97" w:rsidR="00FA3EEC" w:rsidRPr="00EF604C" w:rsidRDefault="00E01432" w:rsidP="00352F89">
      <w:pPr>
        <w:pStyle w:val="Flietext"/>
        <w:tabs>
          <w:tab w:val="clear" w:pos="284"/>
        </w:tabs>
        <w:rPr>
          <w:b/>
        </w:rPr>
      </w:pPr>
      <w:r>
        <w:rPr>
          <w:b/>
        </w:rPr>
        <w:t>Wo finde ich Informationen?</w:t>
      </w:r>
    </w:p>
    <w:p w14:paraId="65060A04" w14:textId="38542224" w:rsidR="00F16AEC" w:rsidRDefault="00F16AEC" w:rsidP="00F16AEC">
      <w:pPr>
        <w:pStyle w:val="Flietext"/>
        <w:numPr>
          <w:ilvl w:val="0"/>
          <w:numId w:val="40"/>
        </w:numPr>
        <w:tabs>
          <w:tab w:val="clear" w:pos="284"/>
        </w:tabs>
      </w:pPr>
      <w:r>
        <w:t xml:space="preserve">Beispielprojekt </w:t>
      </w:r>
      <w:proofErr w:type="spellStart"/>
      <w:r>
        <w:t>MetamorpHouse</w:t>
      </w:r>
      <w:proofErr w:type="spellEnd"/>
      <w:r>
        <w:t>:</w:t>
      </w:r>
    </w:p>
    <w:p w14:paraId="5B21C18F" w14:textId="77777777" w:rsidR="00F16AEC" w:rsidRDefault="00F87374" w:rsidP="00F16AEC">
      <w:pPr>
        <w:pStyle w:val="Flietext"/>
        <w:tabs>
          <w:tab w:val="clear" w:pos="284"/>
        </w:tabs>
        <w:ind w:left="720"/>
      </w:pPr>
      <w:hyperlink r:id="rId22" w:history="1">
        <w:r w:rsidR="00F16AEC" w:rsidRPr="003865C9">
          <w:rPr>
            <w:rStyle w:val="Hyperlink"/>
          </w:rPr>
          <w:t>https://www.innenentwicklung.ethz.ch/download/2017/w5/03-input-beyeler.pdf</w:t>
        </w:r>
      </w:hyperlink>
    </w:p>
    <w:p w14:paraId="0848DFD0" w14:textId="77777777" w:rsidR="002F0235" w:rsidRDefault="00E51C1A" w:rsidP="00E51C1A">
      <w:pPr>
        <w:pStyle w:val="Flietext"/>
        <w:numPr>
          <w:ilvl w:val="0"/>
          <w:numId w:val="40"/>
        </w:numPr>
        <w:tabs>
          <w:tab w:val="clear" w:pos="284"/>
        </w:tabs>
      </w:pPr>
      <w:r>
        <w:t>Finanzielle Aspekte:</w:t>
      </w:r>
    </w:p>
    <w:p w14:paraId="2189EA16" w14:textId="31335303" w:rsidR="00527C4B" w:rsidRDefault="00527C4B" w:rsidP="002F0235">
      <w:pPr>
        <w:pStyle w:val="Flietext"/>
        <w:tabs>
          <w:tab w:val="clear" w:pos="284"/>
        </w:tabs>
        <w:ind w:left="720"/>
        <w:rPr>
          <w:i/>
        </w:rPr>
      </w:pPr>
      <w:r>
        <w:rPr>
          <w:i/>
        </w:rPr>
        <w:t>Förderprogramme für Hausumbauten</w:t>
      </w:r>
    </w:p>
    <w:p w14:paraId="0FCFC7DE" w14:textId="0056DC53" w:rsidR="00527C4B" w:rsidRDefault="00F87374" w:rsidP="002F0235">
      <w:pPr>
        <w:pStyle w:val="Flietext"/>
        <w:tabs>
          <w:tab w:val="clear" w:pos="284"/>
        </w:tabs>
        <w:ind w:left="720"/>
        <w:rPr>
          <w:i/>
        </w:rPr>
      </w:pPr>
      <w:hyperlink r:id="rId23" w:history="1">
        <w:r w:rsidR="00527C4B" w:rsidRPr="00197BB8">
          <w:rPr>
            <w:rStyle w:val="Hyperlink"/>
            <w:i/>
          </w:rPr>
          <w:t>www.kfw.de</w:t>
        </w:r>
      </w:hyperlink>
      <w:r w:rsidR="00527C4B">
        <w:rPr>
          <w:i/>
        </w:rPr>
        <w:t xml:space="preserve"> für Energetische Sanierungen, Barrierefreiheit und Sicherheit </w:t>
      </w:r>
    </w:p>
    <w:p w14:paraId="3D04E876" w14:textId="1A3EF0C4" w:rsidR="00527C4B" w:rsidRDefault="00337AB9" w:rsidP="002F0235">
      <w:pPr>
        <w:pStyle w:val="Flietext"/>
        <w:tabs>
          <w:tab w:val="clear" w:pos="284"/>
        </w:tabs>
        <w:ind w:left="720"/>
        <w:rPr>
          <w:i/>
        </w:rPr>
      </w:pPr>
      <w:r>
        <w:rPr>
          <w:i/>
        </w:rPr>
        <w:t xml:space="preserve">Förderprogramme für Energieberatung </w:t>
      </w:r>
    </w:p>
    <w:p w14:paraId="6D60D3AB" w14:textId="1325674C" w:rsidR="00FA3EEC" w:rsidRPr="002F0235" w:rsidRDefault="00F87374" w:rsidP="00337AB9">
      <w:pPr>
        <w:pStyle w:val="Flietext"/>
        <w:tabs>
          <w:tab w:val="clear" w:pos="284"/>
        </w:tabs>
        <w:ind w:left="720"/>
        <w:rPr>
          <w:i/>
        </w:rPr>
      </w:pPr>
      <w:hyperlink r:id="rId24" w:history="1">
        <w:r w:rsidR="00337AB9" w:rsidRPr="00197BB8">
          <w:rPr>
            <w:rStyle w:val="Hyperlink"/>
            <w:i/>
          </w:rPr>
          <w:t>www.bafa.de</w:t>
        </w:r>
      </w:hyperlink>
      <w:r w:rsidR="00337AB9">
        <w:rPr>
          <w:i/>
        </w:rPr>
        <w:t xml:space="preserve"> Energieberatung vor Ort </w:t>
      </w:r>
    </w:p>
    <w:p w14:paraId="673554E9" w14:textId="7A473EBE" w:rsidR="002F0235" w:rsidRDefault="00337AB9" w:rsidP="00E51C1A">
      <w:pPr>
        <w:pStyle w:val="Flietext"/>
        <w:numPr>
          <w:ilvl w:val="0"/>
          <w:numId w:val="40"/>
        </w:numPr>
        <w:tabs>
          <w:tab w:val="clear" w:pos="284"/>
        </w:tabs>
      </w:pPr>
      <w:r>
        <w:t>Beratungsangebote:</w:t>
      </w:r>
    </w:p>
    <w:p w14:paraId="12C673FD" w14:textId="2041F99F" w:rsidR="00696F18" w:rsidRDefault="00696F18" w:rsidP="002F0235">
      <w:pPr>
        <w:pStyle w:val="Flietext"/>
        <w:tabs>
          <w:tab w:val="clear" w:pos="284"/>
        </w:tabs>
        <w:ind w:left="720"/>
      </w:pPr>
      <w:r>
        <w:t>Allgemeine Informationen zur Wohnraumanpassung (insbes. bezüglich Barrierefreiheit):</w:t>
      </w:r>
    </w:p>
    <w:p w14:paraId="625C74DE" w14:textId="43FA9AB2" w:rsidR="00696F18" w:rsidRDefault="00F87374" w:rsidP="002F0235">
      <w:pPr>
        <w:pStyle w:val="Flietext"/>
        <w:tabs>
          <w:tab w:val="clear" w:pos="284"/>
        </w:tabs>
        <w:ind w:left="720"/>
      </w:pPr>
      <w:hyperlink r:id="rId25" w:history="1">
        <w:r w:rsidR="00696F18" w:rsidRPr="00197BB8">
          <w:rPr>
            <w:rStyle w:val="Hyperlink"/>
          </w:rPr>
          <w:t>http://www.wohnungsanpassung-bag.de/</w:t>
        </w:r>
      </w:hyperlink>
      <w:r w:rsidR="00696F18">
        <w:t xml:space="preserve"> </w:t>
      </w:r>
    </w:p>
    <w:p w14:paraId="465CCB79" w14:textId="70F6B65F" w:rsidR="00DC0566" w:rsidRDefault="00DC0566" w:rsidP="002F0235">
      <w:pPr>
        <w:pStyle w:val="Flietext"/>
        <w:tabs>
          <w:tab w:val="clear" w:pos="284"/>
        </w:tabs>
        <w:ind w:left="720"/>
      </w:pPr>
      <w:r>
        <w:t>Infoblätter für Vermieter von Haus und Grund:</w:t>
      </w:r>
    </w:p>
    <w:p w14:paraId="1F6F6B93" w14:textId="720068E6" w:rsidR="00DC0566" w:rsidRDefault="00F87374" w:rsidP="002F0235">
      <w:pPr>
        <w:pStyle w:val="Flietext"/>
        <w:tabs>
          <w:tab w:val="clear" w:pos="284"/>
        </w:tabs>
        <w:ind w:left="720"/>
      </w:pPr>
      <w:hyperlink r:id="rId26" w:history="1">
        <w:r w:rsidR="00DC0566" w:rsidRPr="009A5BDC">
          <w:rPr>
            <w:rStyle w:val="Hyperlink"/>
          </w:rPr>
          <w:t>https://www.hausundgrund.de/haus_und_grund_infoblaetter.html</w:t>
        </w:r>
      </w:hyperlink>
      <w:r w:rsidR="00DC0566">
        <w:t xml:space="preserve"> </w:t>
      </w:r>
    </w:p>
    <w:p w14:paraId="0922519D" w14:textId="43BF5D69" w:rsidR="00617521" w:rsidRDefault="00617521" w:rsidP="002F0235">
      <w:pPr>
        <w:pStyle w:val="Flietext"/>
        <w:tabs>
          <w:tab w:val="clear" w:pos="284"/>
        </w:tabs>
        <w:ind w:left="720"/>
      </w:pPr>
      <w:r w:rsidRPr="00617521">
        <w:t xml:space="preserve">Mustermietvertrag </w:t>
      </w:r>
      <w:r w:rsidR="00DC0566">
        <w:t xml:space="preserve">für Einliegerwohnungen </w:t>
      </w:r>
      <w:r w:rsidRPr="00617521">
        <w:t>von Haus und Grund</w:t>
      </w:r>
      <w:r>
        <w:t xml:space="preserve"> (kostenpflichtig)</w:t>
      </w:r>
      <w:r w:rsidRPr="00617521">
        <w:t xml:space="preserve">: </w:t>
      </w:r>
      <w:hyperlink r:id="rId27" w:history="1">
        <w:r w:rsidRPr="009A5BDC">
          <w:rPr>
            <w:rStyle w:val="Hyperlink"/>
          </w:rPr>
          <w:t>https://mietvertraege-rlp.de/vertragsdownloads/einliegerwohnungen/</w:t>
        </w:r>
      </w:hyperlink>
      <w:r>
        <w:t xml:space="preserve"> </w:t>
      </w:r>
    </w:p>
    <w:p w14:paraId="1AF2FB81" w14:textId="77777777" w:rsidR="00F87374" w:rsidRDefault="00F87374" w:rsidP="00F87374">
      <w:pPr>
        <w:pStyle w:val="Flietext"/>
      </w:pPr>
      <w:r w:rsidRPr="00BC053A">
        <w:rPr>
          <w:highlight w:val="yellow"/>
        </w:rPr>
        <w:t>Um lokal relevante Ansprechpartner ergänzen</w:t>
      </w:r>
    </w:p>
    <w:p w14:paraId="794CC7CD" w14:textId="77777777" w:rsidR="00EF604C" w:rsidRDefault="00EF604C" w:rsidP="00352F89">
      <w:pPr>
        <w:pStyle w:val="Flietext"/>
        <w:tabs>
          <w:tab w:val="clear" w:pos="284"/>
        </w:tabs>
      </w:pPr>
      <w:bookmarkStart w:id="2" w:name="_GoBack"/>
      <w:bookmarkEnd w:id="2"/>
    </w:p>
    <w:p w14:paraId="246DFB19" w14:textId="77777777" w:rsidR="00B9041C" w:rsidRPr="00B9041C" w:rsidRDefault="00B9041C" w:rsidP="00B9041C">
      <w:pPr>
        <w:pStyle w:val="Flietext"/>
      </w:pPr>
    </w:p>
    <w:sectPr w:rsidR="00B9041C" w:rsidRPr="00B9041C" w:rsidSect="00CB399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814" w:right="1701" w:bottom="1304" w:left="1701" w:header="1134" w:footer="624" w:gutter="0"/>
      <w:cols w:space="709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29983" w14:textId="77777777" w:rsidR="00E70165" w:rsidRDefault="00E70165">
      <w:r>
        <w:separator/>
      </w:r>
    </w:p>
  </w:endnote>
  <w:endnote w:type="continuationSeparator" w:id="0">
    <w:p w14:paraId="216DE28D" w14:textId="77777777" w:rsidR="00E70165" w:rsidRDefault="00E70165">
      <w:r>
        <w:continuationSeparator/>
      </w:r>
    </w:p>
  </w:endnote>
  <w:endnote w:type="continuationNotice" w:id="1">
    <w:p w14:paraId="7971960A" w14:textId="77777777" w:rsidR="00E70165" w:rsidRDefault="00E701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1C315" w14:textId="77777777" w:rsidR="00995500" w:rsidRPr="00420AA7" w:rsidRDefault="00995500" w:rsidP="00590C54">
    <w:pPr>
      <w:pStyle w:val="Fuzeile"/>
      <w:framePr w:w="567" w:wrap="around" w:vAnchor="text" w:hAnchor="page" w:x="1163" w:y="80"/>
      <w:tabs>
        <w:tab w:val="clear" w:pos="284"/>
      </w:tabs>
      <w:ind w:left="0" w:right="57"/>
      <w:jc w:val="right"/>
      <w:rPr>
        <w:rStyle w:val="Seitenzahl"/>
      </w:rPr>
    </w:pPr>
    <w:r w:rsidRPr="00420AA7">
      <w:rPr>
        <w:rStyle w:val="Seitenzahl"/>
      </w:rPr>
      <w:fldChar w:fldCharType="begin"/>
    </w:r>
    <w:r w:rsidRPr="00420AA7">
      <w:rPr>
        <w:rStyle w:val="Seitenzahl"/>
      </w:rPr>
      <w:instrText xml:space="preserve">PAGE  </w:instrText>
    </w:r>
    <w:r w:rsidRPr="00420AA7">
      <w:rPr>
        <w:rStyle w:val="Seitenzahl"/>
      </w:rPr>
      <w:fldChar w:fldCharType="separate"/>
    </w:r>
    <w:r w:rsidR="00696F18">
      <w:rPr>
        <w:rStyle w:val="Seitenzahl"/>
        <w:noProof/>
      </w:rPr>
      <w:t>4</w:t>
    </w:r>
    <w:r w:rsidRPr="00420AA7">
      <w:rPr>
        <w:rStyle w:val="Seitenzahl"/>
      </w:rPr>
      <w:fldChar w:fldCharType="end"/>
    </w:r>
  </w:p>
  <w:p w14:paraId="1805D4E6" w14:textId="77777777" w:rsidR="00995500" w:rsidRDefault="00995500" w:rsidP="00B10A1A">
    <w:pPr>
      <w:pStyle w:val="Fuzeile"/>
      <w:tabs>
        <w:tab w:val="clear" w:pos="284"/>
      </w:tabs>
      <w:ind w:left="0"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1D963" w14:textId="77777777" w:rsidR="00995500" w:rsidRPr="00420AA7" w:rsidRDefault="00995500" w:rsidP="00590C54">
    <w:pPr>
      <w:pStyle w:val="Fuzeile"/>
      <w:framePr w:w="567" w:wrap="around" w:vAnchor="text" w:hAnchor="page" w:x="10162" w:y="80"/>
      <w:ind w:left="57"/>
      <w:jc w:val="left"/>
      <w:rPr>
        <w:rStyle w:val="Seitenzahl"/>
      </w:rPr>
    </w:pPr>
    <w:r w:rsidRPr="00420AA7">
      <w:rPr>
        <w:rStyle w:val="Seitenzahl"/>
      </w:rPr>
      <w:fldChar w:fldCharType="begin"/>
    </w:r>
    <w:r w:rsidRPr="00420AA7">
      <w:rPr>
        <w:rStyle w:val="Seitenzahl"/>
      </w:rPr>
      <w:instrText xml:space="preserve">PAGE  </w:instrText>
    </w:r>
    <w:r w:rsidRPr="00420AA7">
      <w:rPr>
        <w:rStyle w:val="Seitenzahl"/>
      </w:rPr>
      <w:fldChar w:fldCharType="separate"/>
    </w:r>
    <w:r w:rsidR="00696F18">
      <w:rPr>
        <w:rStyle w:val="Seitenzahl"/>
        <w:noProof/>
      </w:rPr>
      <w:t>5</w:t>
    </w:r>
    <w:r w:rsidRPr="00420AA7">
      <w:rPr>
        <w:rStyle w:val="Seitenzahl"/>
      </w:rPr>
      <w:fldChar w:fldCharType="end"/>
    </w:r>
  </w:p>
  <w:p w14:paraId="7D7D97AF" w14:textId="77777777" w:rsidR="00995500" w:rsidRDefault="00995500" w:rsidP="001E3420">
    <w:pPr>
      <w:pStyle w:val="Fuzeile"/>
      <w:tabs>
        <w:tab w:val="clear" w:pos="284"/>
        <w:tab w:val="clear" w:pos="4536"/>
        <w:tab w:val="clear" w:pos="9072"/>
      </w:tabs>
      <w:ind w:left="0" w:right="-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91EEA" w14:textId="77777777" w:rsidR="00995500" w:rsidRPr="009D48F4" w:rsidRDefault="00995500" w:rsidP="008652A4">
    <w:pPr>
      <w:pStyle w:val="Fuzeile"/>
      <w:spacing w:line="240" w:lineRule="atLeast"/>
      <w:ind w:left="-1418" w:right="-1134"/>
      <w:rPr>
        <w:b/>
        <w:bCs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BBF9942" wp14:editId="60676971">
          <wp:simplePos x="0" y="0"/>
          <wp:positionH relativeFrom="column">
            <wp:posOffset>3601720</wp:posOffset>
          </wp:positionH>
          <wp:positionV relativeFrom="paragraph">
            <wp:posOffset>63500</wp:posOffset>
          </wp:positionV>
          <wp:extent cx="1370330" cy="972185"/>
          <wp:effectExtent l="0" t="0" r="1270" b="0"/>
          <wp:wrapNone/>
          <wp:docPr id="5" name="Picture 3" descr="BMBF_CMYK_Gef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MBF_CMYK_Gef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C3B678" w14:textId="77777777" w:rsidR="00995500" w:rsidRDefault="00995500" w:rsidP="00CA2CE2">
    <w:pPr>
      <w:pStyle w:val="Fuzeile"/>
      <w:spacing w:line="240" w:lineRule="atLeast"/>
      <w:ind w:left="-1418" w:right="-1134"/>
    </w:pPr>
    <w:r w:rsidRPr="00CA2CE2">
      <w:rPr>
        <w:noProof/>
      </w:rPr>
      <w:drawing>
        <wp:anchor distT="0" distB="0" distL="114300" distR="114300" simplePos="0" relativeHeight="251680256" behindDoc="1" locked="0" layoutInCell="1" allowOverlap="1" wp14:anchorId="7A45068A" wp14:editId="4518CAF4">
          <wp:simplePos x="0" y="0"/>
          <wp:positionH relativeFrom="column">
            <wp:posOffset>2620010</wp:posOffset>
          </wp:positionH>
          <wp:positionV relativeFrom="paragraph">
            <wp:posOffset>141605</wp:posOffset>
          </wp:positionV>
          <wp:extent cx="523875" cy="523875"/>
          <wp:effectExtent l="0" t="0" r="9525" b="9525"/>
          <wp:wrapThrough wrapText="bothSides">
            <wp:wrapPolygon edited="0">
              <wp:start x="0" y="0"/>
              <wp:lineTo x="0" y="21207"/>
              <wp:lineTo x="21207" y="21207"/>
              <wp:lineTo x="21207" y="0"/>
              <wp:lineTo x="0" y="0"/>
            </wp:wrapPolygon>
          </wp:wrapThrough>
          <wp:docPr id="9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632EBEFE" wp14:editId="1361F3A3">
          <wp:simplePos x="0" y="0"/>
          <wp:positionH relativeFrom="column">
            <wp:posOffset>4839970</wp:posOffset>
          </wp:positionH>
          <wp:positionV relativeFrom="paragraph">
            <wp:posOffset>98425</wp:posOffset>
          </wp:positionV>
          <wp:extent cx="1361440" cy="539750"/>
          <wp:effectExtent l="0" t="0" r="0" b="0"/>
          <wp:wrapNone/>
          <wp:docPr id="2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44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3C1407" w14:textId="77777777" w:rsidR="00995500" w:rsidRDefault="00995500" w:rsidP="00FD14E7">
    <w:pPr>
      <w:pStyle w:val="Fuzeile"/>
      <w:spacing w:line="240" w:lineRule="atLeast"/>
      <w:ind w:left="-1418" w:right="-1134"/>
    </w:pPr>
    <w:r w:rsidRPr="00CA2CE2">
      <w:rPr>
        <w:noProof/>
      </w:rPr>
      <w:drawing>
        <wp:anchor distT="0" distB="0" distL="114300" distR="114300" simplePos="0" relativeHeight="251677184" behindDoc="1" locked="0" layoutInCell="1" allowOverlap="1" wp14:anchorId="2FCC7421" wp14:editId="518FED81">
          <wp:simplePos x="0" y="0"/>
          <wp:positionH relativeFrom="column">
            <wp:posOffset>422275</wp:posOffset>
          </wp:positionH>
          <wp:positionV relativeFrom="paragraph">
            <wp:posOffset>128905</wp:posOffset>
          </wp:positionV>
          <wp:extent cx="1019175" cy="347345"/>
          <wp:effectExtent l="0" t="0" r="9525" b="0"/>
          <wp:wrapThrough wrapText="bothSides">
            <wp:wrapPolygon edited="0">
              <wp:start x="0" y="0"/>
              <wp:lineTo x="0" y="20139"/>
              <wp:lineTo x="21398" y="20139"/>
              <wp:lineTo x="21398" y="0"/>
              <wp:lineTo x="0" y="0"/>
            </wp:wrapPolygon>
          </wp:wrapThrough>
          <wp:docPr id="27" name="Bild 7" descr="isoe_logo_de-271011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Bild 7" descr="isoe_logo_de-271011-2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2CE2">
      <w:rPr>
        <w:noProof/>
      </w:rPr>
      <w:drawing>
        <wp:anchor distT="0" distB="0" distL="114300" distR="114300" simplePos="0" relativeHeight="251678208" behindDoc="1" locked="0" layoutInCell="1" allowOverlap="1" wp14:anchorId="19974DB3" wp14:editId="5C8C8BB7">
          <wp:simplePos x="0" y="0"/>
          <wp:positionH relativeFrom="column">
            <wp:posOffset>1611630</wp:posOffset>
          </wp:positionH>
          <wp:positionV relativeFrom="paragraph">
            <wp:posOffset>109220</wp:posOffset>
          </wp:positionV>
          <wp:extent cx="876300" cy="458470"/>
          <wp:effectExtent l="0" t="0" r="0" b="0"/>
          <wp:wrapThrough wrapText="bothSides">
            <wp:wrapPolygon edited="0">
              <wp:start x="0" y="0"/>
              <wp:lineTo x="0" y="20643"/>
              <wp:lineTo x="21130" y="20643"/>
              <wp:lineTo x="21130" y="0"/>
              <wp:lineTo x="0" y="0"/>
            </wp:wrapPolygon>
          </wp:wrapThrough>
          <wp:docPr id="1026" name="Picture 2" descr="https://www.kreis-steinfurt.de/kv_steinfurt/Home/ST%20Logo_NEWS.jpg?=undefined&amp;resize=600x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https://www.kreis-steinfurt.de/kv_steinfurt/Home/ST%20Logo_NEWS.jpg?=undefined&amp;resize=600x600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58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2CE2">
      <w:rPr>
        <w:noProof/>
      </w:rPr>
      <w:drawing>
        <wp:anchor distT="0" distB="0" distL="114300" distR="114300" simplePos="0" relativeHeight="251679232" behindDoc="1" locked="0" layoutInCell="1" allowOverlap="1" wp14:anchorId="16D8D475" wp14:editId="175B5257">
          <wp:simplePos x="0" y="0"/>
          <wp:positionH relativeFrom="column">
            <wp:posOffset>-680085</wp:posOffset>
          </wp:positionH>
          <wp:positionV relativeFrom="paragraph">
            <wp:posOffset>172720</wp:posOffset>
          </wp:positionV>
          <wp:extent cx="907200" cy="352800"/>
          <wp:effectExtent l="0" t="0" r="7620" b="9525"/>
          <wp:wrapThrough wrapText="bothSides">
            <wp:wrapPolygon edited="0">
              <wp:start x="0" y="0"/>
              <wp:lineTo x="0" y="21016"/>
              <wp:lineTo x="21328" y="21016"/>
              <wp:lineTo x="21328" y="0"/>
              <wp:lineTo x="0" y="0"/>
            </wp:wrapPolygon>
          </wp:wrapThrough>
          <wp:docPr id="7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200" cy="3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D922BD" w14:textId="77777777" w:rsidR="00995500" w:rsidRDefault="00995500" w:rsidP="00897C31">
    <w:pPr>
      <w:pStyle w:val="Fuzeile"/>
      <w:spacing w:line="240" w:lineRule="atLeast"/>
      <w:ind w:left="-1418" w:righ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47019" w14:textId="77777777" w:rsidR="00E70165" w:rsidRDefault="00E70165">
      <w:r>
        <w:separator/>
      </w:r>
    </w:p>
  </w:footnote>
  <w:footnote w:type="continuationSeparator" w:id="0">
    <w:p w14:paraId="5D72959F" w14:textId="77777777" w:rsidR="00E70165" w:rsidRDefault="00E70165">
      <w:r>
        <w:continuationSeparator/>
      </w:r>
    </w:p>
  </w:footnote>
  <w:footnote w:type="continuationNotice" w:id="1">
    <w:p w14:paraId="0D27E415" w14:textId="77777777" w:rsidR="00E70165" w:rsidRDefault="00E701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F58C3" w14:textId="7BD71E3E" w:rsidR="00995500" w:rsidRPr="00DD1667" w:rsidRDefault="00995500" w:rsidP="00047960">
    <w:pPr>
      <w:pStyle w:val="Kopfzeile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78E5AAE7" wp14:editId="1DDA66F1">
              <wp:simplePos x="0" y="0"/>
              <wp:positionH relativeFrom="column">
                <wp:posOffset>-28575</wp:posOffset>
              </wp:positionH>
              <wp:positionV relativeFrom="paragraph">
                <wp:posOffset>212724</wp:posOffset>
              </wp:positionV>
              <wp:extent cx="5436235" cy="0"/>
              <wp:effectExtent l="0" t="0" r="12065" b="19050"/>
              <wp:wrapNone/>
              <wp:docPr id="4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4362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F789A" id="Line 42" o:spid="_x0000_s1026" style="position:absolute;flip:x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25pt,16.75pt" to="425.8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" strokecolor="#595959"/>
          </w:pict>
        </mc:Fallback>
      </mc:AlternateContent>
    </w:r>
    <w:r w:rsidR="00DD37E8">
      <w:t xml:space="preserve"> Wohnalternativen</w:t>
    </w:r>
    <w:r w:rsidR="00B9041C">
      <w:t xml:space="preserve">: </w:t>
    </w:r>
    <w:r w:rsidR="00ED207C">
      <w:t>Wohnungsteilung und Umbau von Gebäuden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586F1" w14:textId="77777777" w:rsidR="00995500" w:rsidRPr="005B3211" w:rsidRDefault="00995500" w:rsidP="00A74041">
    <w:pPr>
      <w:pStyle w:val="Kopfzeile"/>
      <w:spacing w:line="240" w:lineRule="atLeast"/>
    </w:pPr>
    <w:r>
      <w:rPr>
        <w:noProof/>
      </w:rPr>
      <w:drawing>
        <wp:anchor distT="0" distB="0" distL="114300" distR="114300" simplePos="0" relativeHeight="251681280" behindDoc="1" locked="0" layoutInCell="1" allowOverlap="1" wp14:anchorId="5EABEB50" wp14:editId="046F4C02">
          <wp:simplePos x="0" y="0"/>
          <wp:positionH relativeFrom="column">
            <wp:posOffset>-37465</wp:posOffset>
          </wp:positionH>
          <wp:positionV relativeFrom="paragraph">
            <wp:posOffset>-134620</wp:posOffset>
          </wp:positionV>
          <wp:extent cx="1270635" cy="445770"/>
          <wp:effectExtent l="0" t="0" r="5715" b="0"/>
          <wp:wrapThrough wrapText="bothSides">
            <wp:wrapPolygon edited="0">
              <wp:start x="0" y="0"/>
              <wp:lineTo x="0" y="20308"/>
              <wp:lineTo x="21373" y="20308"/>
              <wp:lineTo x="21373" y="0"/>
              <wp:lineTo x="0" y="0"/>
            </wp:wrapPolygon>
          </wp:wrapThrough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bensRaeume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635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0" layoutInCell="1" allowOverlap="1" wp14:anchorId="3CC3AA70" wp14:editId="396E6FFE">
              <wp:simplePos x="0" y="0"/>
              <wp:positionH relativeFrom="column">
                <wp:posOffset>1217134</wp:posOffset>
              </wp:positionH>
              <wp:positionV relativeFrom="paragraph">
                <wp:posOffset>210185</wp:posOffset>
              </wp:positionV>
              <wp:extent cx="4157980" cy="0"/>
              <wp:effectExtent l="0" t="0" r="13970" b="19050"/>
              <wp:wrapNone/>
              <wp:docPr id="1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579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150C09" id="Line 39" o:spid="_x0000_s1026" style="position:absolute;flip:x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5.85pt,16.55pt" to="423.2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" strokecolor="#595959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02537" w14:textId="77777777" w:rsidR="00995500" w:rsidRPr="00DD1667" w:rsidRDefault="00995500">
    <w:pPr>
      <w:pStyle w:val="Kopfzeile"/>
    </w:pPr>
    <w:r>
      <w:rPr>
        <w:noProof/>
      </w:rPr>
      <w:drawing>
        <wp:anchor distT="0" distB="0" distL="114300" distR="114300" simplePos="0" relativeHeight="251675136" behindDoc="1" locked="0" layoutInCell="1" allowOverlap="1" wp14:anchorId="5CCB2CED" wp14:editId="79876F23">
          <wp:simplePos x="0" y="0"/>
          <wp:positionH relativeFrom="column">
            <wp:posOffset>3165475</wp:posOffset>
          </wp:positionH>
          <wp:positionV relativeFrom="paragraph">
            <wp:posOffset>-224790</wp:posOffset>
          </wp:positionV>
          <wp:extent cx="2287905" cy="798830"/>
          <wp:effectExtent l="0" t="0" r="0" b="1270"/>
          <wp:wrapThrough wrapText="bothSides">
            <wp:wrapPolygon edited="0">
              <wp:start x="0" y="0"/>
              <wp:lineTo x="0" y="21119"/>
              <wp:lineTo x="21402" y="21119"/>
              <wp:lineTo x="21402" y="0"/>
              <wp:lineTo x="0" y="0"/>
            </wp:wrapPolygon>
          </wp:wrapThrough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bensRaeume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7905" cy="79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507677" w14:textId="77777777" w:rsidR="00995500" w:rsidRPr="00DD1667" w:rsidRDefault="00995500">
    <w:pPr>
      <w:pStyle w:val="Kopfzeile"/>
    </w:pPr>
  </w:p>
  <w:p w14:paraId="47DD71A5" w14:textId="77777777" w:rsidR="00995500" w:rsidRPr="00DD1667" w:rsidRDefault="00995500">
    <w:pPr>
      <w:pStyle w:val="Kopfzeile"/>
    </w:pPr>
  </w:p>
  <w:p w14:paraId="155DAC8C" w14:textId="77777777" w:rsidR="00995500" w:rsidRPr="00DD1667" w:rsidRDefault="00995500" w:rsidP="00112FCB">
    <w:pPr>
      <w:pStyle w:val="Kopfzeile"/>
      <w:tabs>
        <w:tab w:val="clear" w:pos="284"/>
        <w:tab w:val="clear" w:pos="8533"/>
        <w:tab w:val="left" w:pos="7005"/>
      </w:tabs>
      <w:rPr>
        <w:i/>
      </w:rPr>
    </w:pPr>
  </w:p>
  <w:p w14:paraId="45B13606" w14:textId="77777777" w:rsidR="00995500" w:rsidRPr="00DD1667" w:rsidRDefault="00995500">
    <w:pPr>
      <w:pStyle w:val="Kopfzeile"/>
    </w:pPr>
  </w:p>
  <w:p w14:paraId="3A7262BD" w14:textId="77777777" w:rsidR="00995500" w:rsidRPr="00DD1667" w:rsidRDefault="0099550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23A60F16"/>
    <w:lvl w:ilvl="0">
      <w:start w:val="1"/>
      <w:numFmt w:val="bullet"/>
      <w:pStyle w:val="Spiegelstrich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sz w:val="22"/>
      </w:rPr>
    </w:lvl>
  </w:abstractNum>
  <w:abstractNum w:abstractNumId="1" w15:restartNumberingAfterBreak="0">
    <w:nsid w:val="00000003"/>
    <w:multiLevelType w:val="singleLevel"/>
    <w:tmpl w:val="8514CC8C"/>
    <w:lvl w:ilvl="0">
      <w:start w:val="1"/>
      <w:numFmt w:val="bullet"/>
      <w:pStyle w:val="SpiegelnachPunkt"/>
      <w:lvlText w:val="–"/>
      <w:lvlJc w:val="left"/>
      <w:pPr>
        <w:tabs>
          <w:tab w:val="num" w:pos="644"/>
        </w:tabs>
        <w:ind w:left="624" w:hanging="340"/>
      </w:pPr>
      <w:rPr>
        <w:rFonts w:ascii="Times New Roman" w:hAnsi="Times New Roman" w:cs="Times New Roman" w:hint="default"/>
        <w:sz w:val="22"/>
      </w:rPr>
    </w:lvl>
  </w:abstractNum>
  <w:abstractNum w:abstractNumId="2" w15:restartNumberingAfterBreak="0">
    <w:nsid w:val="010123E5"/>
    <w:multiLevelType w:val="hybridMultilevel"/>
    <w:tmpl w:val="5E96F3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007146"/>
    <w:multiLevelType w:val="hybridMultilevel"/>
    <w:tmpl w:val="FC087EC6"/>
    <w:lvl w:ilvl="0" w:tplc="CAACD918">
      <w:start w:val="2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D148D"/>
    <w:multiLevelType w:val="hybridMultilevel"/>
    <w:tmpl w:val="0FBCF6BA"/>
    <w:lvl w:ilvl="0" w:tplc="E6340714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EC1EEC1E" w:tentative="1">
      <w:start w:val="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BF34C54A" w:tentative="1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6142AC8A" w:tentative="1">
      <w:start w:val="1"/>
      <w:numFmt w:val="bullet"/>
      <w:lvlText w:val="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CCDCAA68" w:tentative="1">
      <w:start w:val="1"/>
      <w:numFmt w:val="bullet"/>
      <w:lvlText w:val="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0726AECA" w:tentative="1">
      <w:start w:val="1"/>
      <w:numFmt w:val="bullet"/>
      <w:lvlText w:val="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23E68DB0" w:tentative="1">
      <w:start w:val="1"/>
      <w:numFmt w:val="bullet"/>
      <w:lvlText w:val="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37A29176" w:tentative="1">
      <w:start w:val="1"/>
      <w:numFmt w:val="bullet"/>
      <w:lvlText w:val="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E1A62F22" w:tentative="1">
      <w:start w:val="1"/>
      <w:numFmt w:val="bullet"/>
      <w:lvlText w:val="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5" w15:restartNumberingAfterBreak="0">
    <w:nsid w:val="032F442A"/>
    <w:multiLevelType w:val="hybridMultilevel"/>
    <w:tmpl w:val="A60452BE"/>
    <w:lvl w:ilvl="0" w:tplc="D87CC37C">
      <w:start w:val="1"/>
      <w:numFmt w:val="bullet"/>
      <w:pStyle w:val="Pfeil"/>
      <w:lvlText w:val="®"/>
      <w:lvlJc w:val="left"/>
      <w:pPr>
        <w:ind w:left="720" w:hanging="360"/>
      </w:pPr>
      <w:rPr>
        <w:rFonts w:ascii="Symbol" w:hAnsi="Symbol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366703"/>
    <w:multiLevelType w:val="hybridMultilevel"/>
    <w:tmpl w:val="6396DC3A"/>
    <w:lvl w:ilvl="0" w:tplc="88B89D56">
      <w:start w:val="2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F1291D"/>
    <w:multiLevelType w:val="hybridMultilevel"/>
    <w:tmpl w:val="F6B4F64E"/>
    <w:lvl w:ilvl="0" w:tplc="5D7CD25E">
      <w:numFmt w:val="bullet"/>
      <w:lvlText w:val="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057E36"/>
    <w:multiLevelType w:val="hybridMultilevel"/>
    <w:tmpl w:val="889066D0"/>
    <w:lvl w:ilvl="0" w:tplc="D6B0CA88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62C24830">
      <w:start w:val="517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B374E31E" w:tentative="1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86F03AC8" w:tentative="1">
      <w:start w:val="1"/>
      <w:numFmt w:val="bullet"/>
      <w:lvlText w:val="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9766D2D4" w:tentative="1">
      <w:start w:val="1"/>
      <w:numFmt w:val="bullet"/>
      <w:lvlText w:val="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90B2679E" w:tentative="1">
      <w:start w:val="1"/>
      <w:numFmt w:val="bullet"/>
      <w:lvlText w:val="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AFF024FC" w:tentative="1">
      <w:start w:val="1"/>
      <w:numFmt w:val="bullet"/>
      <w:lvlText w:val="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3C5E74F0" w:tentative="1">
      <w:start w:val="1"/>
      <w:numFmt w:val="bullet"/>
      <w:lvlText w:val="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870C55F6" w:tentative="1">
      <w:start w:val="1"/>
      <w:numFmt w:val="bullet"/>
      <w:lvlText w:val="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9" w15:restartNumberingAfterBreak="0">
    <w:nsid w:val="08F37F56"/>
    <w:multiLevelType w:val="hybridMultilevel"/>
    <w:tmpl w:val="2708A2B4"/>
    <w:lvl w:ilvl="0" w:tplc="365817A2">
      <w:numFmt w:val="bullet"/>
      <w:lvlText w:val="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A5326D"/>
    <w:multiLevelType w:val="hybridMultilevel"/>
    <w:tmpl w:val="3F88D8C0"/>
    <w:lvl w:ilvl="0" w:tplc="2A16DEBA">
      <w:start w:val="26"/>
      <w:numFmt w:val="bullet"/>
      <w:lvlText w:val="-"/>
      <w:lvlJc w:val="left"/>
      <w:pPr>
        <w:ind w:left="360" w:hanging="360"/>
      </w:pPr>
      <w:rPr>
        <w:rFonts w:ascii="Times New Roman" w:eastAsia="Time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5E119C9"/>
    <w:multiLevelType w:val="hybridMultilevel"/>
    <w:tmpl w:val="EA26550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3002BD"/>
    <w:multiLevelType w:val="hybridMultilevel"/>
    <w:tmpl w:val="B5F878C6"/>
    <w:lvl w:ilvl="0" w:tplc="4D788D28">
      <w:start w:val="2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87758"/>
    <w:multiLevelType w:val="hybridMultilevel"/>
    <w:tmpl w:val="85523E8A"/>
    <w:lvl w:ilvl="0" w:tplc="A73C4A04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EB9A1726">
      <w:start w:val="517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855450C8" w:tentative="1">
      <w:start w:val="1"/>
      <w:numFmt w:val="bullet"/>
      <w:lvlText w:val="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68ECBB6A" w:tentative="1">
      <w:start w:val="1"/>
      <w:numFmt w:val="bullet"/>
      <w:lvlText w:val="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7BE8F98A" w:tentative="1">
      <w:start w:val="1"/>
      <w:numFmt w:val="bullet"/>
      <w:lvlText w:val="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D74C365C" w:tentative="1">
      <w:start w:val="1"/>
      <w:numFmt w:val="bullet"/>
      <w:lvlText w:val="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D9D44BF4" w:tentative="1">
      <w:start w:val="1"/>
      <w:numFmt w:val="bullet"/>
      <w:lvlText w:val="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353E1B30" w:tentative="1">
      <w:start w:val="1"/>
      <w:numFmt w:val="bullet"/>
      <w:lvlText w:val="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86D2B26C" w:tentative="1">
      <w:start w:val="1"/>
      <w:numFmt w:val="bullet"/>
      <w:lvlText w:val="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14" w15:restartNumberingAfterBreak="0">
    <w:nsid w:val="20DB2A1B"/>
    <w:multiLevelType w:val="hybridMultilevel"/>
    <w:tmpl w:val="8A44C452"/>
    <w:lvl w:ilvl="0" w:tplc="D38AFF2A">
      <w:numFmt w:val="bullet"/>
      <w:lvlText w:val="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8002F2"/>
    <w:multiLevelType w:val="hybridMultilevel"/>
    <w:tmpl w:val="5F84CFDE"/>
    <w:lvl w:ilvl="0" w:tplc="F8149DA4">
      <w:start w:val="1"/>
      <w:numFmt w:val="decimal"/>
      <w:pStyle w:val="Aufzhlung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214DCA"/>
    <w:multiLevelType w:val="hybridMultilevel"/>
    <w:tmpl w:val="85DE3C7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85038C"/>
    <w:multiLevelType w:val="hybridMultilevel"/>
    <w:tmpl w:val="ADE4940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DD1107"/>
    <w:multiLevelType w:val="hybridMultilevel"/>
    <w:tmpl w:val="499E9C52"/>
    <w:lvl w:ilvl="0" w:tplc="1E9488B6">
      <w:start w:val="1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B7B86"/>
    <w:multiLevelType w:val="multilevel"/>
    <w:tmpl w:val="C5B2B56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1002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0EC5AA6"/>
    <w:multiLevelType w:val="hybridMultilevel"/>
    <w:tmpl w:val="56CC6618"/>
    <w:lvl w:ilvl="0" w:tplc="90161F2C">
      <w:start w:val="2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40E2C"/>
    <w:multiLevelType w:val="hybridMultilevel"/>
    <w:tmpl w:val="004833D0"/>
    <w:lvl w:ilvl="0" w:tplc="4D7CFC12">
      <w:start w:val="2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274BE"/>
    <w:multiLevelType w:val="hybridMultilevel"/>
    <w:tmpl w:val="E96A0ED8"/>
    <w:lvl w:ilvl="0" w:tplc="F7A409CA">
      <w:start w:val="1"/>
      <w:numFmt w:val="bullet"/>
      <w:pStyle w:val="Punkt"/>
      <w:lvlText w:val=""/>
      <w:lvlJc w:val="left"/>
      <w:pPr>
        <w:ind w:left="360" w:hanging="360"/>
      </w:pPr>
      <w:rPr>
        <w:rFonts w:ascii="Wingdings" w:hAnsi="Wingdings" w:cs="Wingdings" w:hint="default"/>
        <w:caps w:val="0"/>
        <w:strike w:val="0"/>
        <w:dstrike w:val="0"/>
        <w:vanish w:val="0"/>
        <w:color w:val="80B131"/>
        <w:sz w:val="18"/>
        <w:vertAlign w:val="baseli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711741"/>
    <w:multiLevelType w:val="hybridMultilevel"/>
    <w:tmpl w:val="A3FC7E7A"/>
    <w:lvl w:ilvl="0" w:tplc="E0BAE054"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66403A"/>
    <w:multiLevelType w:val="hybridMultilevel"/>
    <w:tmpl w:val="648A82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D52E4"/>
    <w:multiLevelType w:val="hybridMultilevel"/>
    <w:tmpl w:val="AD6A26D4"/>
    <w:lvl w:ilvl="0" w:tplc="6C800D9E">
      <w:start w:val="1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26D07"/>
    <w:multiLevelType w:val="hybridMultilevel"/>
    <w:tmpl w:val="89BA3BDC"/>
    <w:lvl w:ilvl="0" w:tplc="9A3A37D0">
      <w:start w:val="1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BC2046"/>
    <w:multiLevelType w:val="hybridMultilevel"/>
    <w:tmpl w:val="D75A26A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E9488B6">
      <w:start w:val="1"/>
      <w:numFmt w:val="bullet"/>
      <w:lvlText w:val="-"/>
      <w:lvlJc w:val="left"/>
      <w:pPr>
        <w:ind w:left="1440" w:hanging="360"/>
      </w:pPr>
      <w:rPr>
        <w:rFonts w:ascii="Times New Roman" w:eastAsia="Times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CD2155"/>
    <w:multiLevelType w:val="hybridMultilevel"/>
    <w:tmpl w:val="D74872CC"/>
    <w:lvl w:ilvl="0" w:tplc="8FB20FDC">
      <w:start w:val="2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702F8F"/>
    <w:multiLevelType w:val="hybridMultilevel"/>
    <w:tmpl w:val="DFCADACA"/>
    <w:lvl w:ilvl="0" w:tplc="AF28187E">
      <w:numFmt w:val="bullet"/>
      <w:lvlText w:val="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E45659"/>
    <w:multiLevelType w:val="hybridMultilevel"/>
    <w:tmpl w:val="0A3C259E"/>
    <w:lvl w:ilvl="0" w:tplc="7FBCCF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D2877"/>
    <w:multiLevelType w:val="hybridMultilevel"/>
    <w:tmpl w:val="275C5A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11A3C"/>
    <w:multiLevelType w:val="hybridMultilevel"/>
    <w:tmpl w:val="8BEED360"/>
    <w:lvl w:ilvl="0" w:tplc="472CBEAE">
      <w:start w:val="1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B5C05"/>
    <w:multiLevelType w:val="hybridMultilevel"/>
    <w:tmpl w:val="B4A0DC8A"/>
    <w:lvl w:ilvl="0" w:tplc="1E9488B6"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2E2FC0"/>
    <w:multiLevelType w:val="hybridMultilevel"/>
    <w:tmpl w:val="0E984ACA"/>
    <w:lvl w:ilvl="0" w:tplc="1E9488B6">
      <w:start w:val="1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1E9488B6">
      <w:start w:val="1"/>
      <w:numFmt w:val="bullet"/>
      <w:lvlText w:val="-"/>
      <w:lvlJc w:val="left"/>
      <w:pPr>
        <w:ind w:left="1440" w:hanging="360"/>
      </w:pPr>
      <w:rPr>
        <w:rFonts w:ascii="Times New Roman" w:eastAsia="Times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5"/>
  </w:num>
  <w:num w:numId="4">
    <w:abstractNumId w:val="22"/>
  </w:num>
  <w:num w:numId="5">
    <w:abstractNumId w:val="19"/>
  </w:num>
  <w:num w:numId="6">
    <w:abstractNumId w:val="5"/>
  </w:num>
  <w:num w:numId="7">
    <w:abstractNumId w:val="4"/>
  </w:num>
  <w:num w:numId="8">
    <w:abstractNumId w:val="13"/>
  </w:num>
  <w:num w:numId="9">
    <w:abstractNumId w:val="8"/>
  </w:num>
  <w:num w:numId="10">
    <w:abstractNumId w:val="10"/>
  </w:num>
  <w:num w:numId="11">
    <w:abstractNumId w:val="0"/>
  </w:num>
  <w:num w:numId="12">
    <w:abstractNumId w:val="17"/>
  </w:num>
  <w:num w:numId="13">
    <w:abstractNumId w:val="25"/>
  </w:num>
  <w:num w:numId="14">
    <w:abstractNumId w:val="23"/>
  </w:num>
  <w:num w:numId="15">
    <w:abstractNumId w:val="14"/>
  </w:num>
  <w:num w:numId="16">
    <w:abstractNumId w:val="7"/>
  </w:num>
  <w:num w:numId="17">
    <w:abstractNumId w:val="29"/>
  </w:num>
  <w:num w:numId="18">
    <w:abstractNumId w:val="9"/>
  </w:num>
  <w:num w:numId="19">
    <w:abstractNumId w:val="19"/>
  </w:num>
  <w:num w:numId="20">
    <w:abstractNumId w:val="27"/>
  </w:num>
  <w:num w:numId="21">
    <w:abstractNumId w:val="32"/>
  </w:num>
  <w:num w:numId="22">
    <w:abstractNumId w:val="26"/>
  </w:num>
  <w:num w:numId="23">
    <w:abstractNumId w:val="18"/>
  </w:num>
  <w:num w:numId="24">
    <w:abstractNumId w:val="20"/>
  </w:num>
  <w:num w:numId="25">
    <w:abstractNumId w:val="0"/>
  </w:num>
  <w:num w:numId="26">
    <w:abstractNumId w:val="21"/>
  </w:num>
  <w:num w:numId="27">
    <w:abstractNumId w:val="6"/>
  </w:num>
  <w:num w:numId="28">
    <w:abstractNumId w:val="0"/>
  </w:num>
  <w:num w:numId="29">
    <w:abstractNumId w:val="12"/>
  </w:num>
  <w:num w:numId="30">
    <w:abstractNumId w:val="28"/>
  </w:num>
  <w:num w:numId="31">
    <w:abstractNumId w:val="3"/>
  </w:num>
  <w:num w:numId="32">
    <w:abstractNumId w:val="11"/>
  </w:num>
  <w:num w:numId="33">
    <w:abstractNumId w:val="16"/>
  </w:num>
  <w:num w:numId="34">
    <w:abstractNumId w:val="34"/>
  </w:num>
  <w:num w:numId="35">
    <w:abstractNumId w:val="33"/>
  </w:num>
  <w:num w:numId="36">
    <w:abstractNumId w:val="19"/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6"/>
  </w:num>
  <w:num w:numId="39">
    <w:abstractNumId w:val="31"/>
  </w:num>
  <w:num w:numId="40">
    <w:abstractNumId w:val="24"/>
  </w:num>
  <w:num w:numId="41">
    <w:abstractNumId w:val="2"/>
  </w:num>
  <w:num w:numId="42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1"/>
  <w:activeWritingStyle w:appName="MSWord" w:lang="de-DE" w:vendorID="64" w:dllVersion="4096" w:nlCheck="1" w:checkStyle="0"/>
  <w:activeWritingStyle w:appName="MSWord" w:lang="de-DE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284"/>
  <w:autoHyphenation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>
      <o:colormru v:ext="edit" colors="#eda700,#ee7d15,#97be0d,#006ab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249"/>
    <w:rsid w:val="0000704C"/>
    <w:rsid w:val="000118A8"/>
    <w:rsid w:val="000139E7"/>
    <w:rsid w:val="00021857"/>
    <w:rsid w:val="00022E9C"/>
    <w:rsid w:val="00035303"/>
    <w:rsid w:val="00035644"/>
    <w:rsid w:val="00036E63"/>
    <w:rsid w:val="00047960"/>
    <w:rsid w:val="000653C1"/>
    <w:rsid w:val="00071AED"/>
    <w:rsid w:val="000749F8"/>
    <w:rsid w:val="000764A0"/>
    <w:rsid w:val="000819B1"/>
    <w:rsid w:val="00086D61"/>
    <w:rsid w:val="00092142"/>
    <w:rsid w:val="000A192A"/>
    <w:rsid w:val="000A1AAB"/>
    <w:rsid w:val="000C176D"/>
    <w:rsid w:val="000C2B35"/>
    <w:rsid w:val="000C40F6"/>
    <w:rsid w:val="000C44AD"/>
    <w:rsid w:val="000C4BDF"/>
    <w:rsid w:val="000C70C7"/>
    <w:rsid w:val="000D3255"/>
    <w:rsid w:val="000D3ACE"/>
    <w:rsid w:val="000D4839"/>
    <w:rsid w:val="000D4977"/>
    <w:rsid w:val="000D5F14"/>
    <w:rsid w:val="000E0728"/>
    <w:rsid w:val="000E7BE6"/>
    <w:rsid w:val="000F2AA8"/>
    <w:rsid w:val="000F36E4"/>
    <w:rsid w:val="000F4D39"/>
    <w:rsid w:val="000F59D0"/>
    <w:rsid w:val="000F6556"/>
    <w:rsid w:val="00105AE6"/>
    <w:rsid w:val="001108B6"/>
    <w:rsid w:val="00112643"/>
    <w:rsid w:val="00112FCB"/>
    <w:rsid w:val="00114A4E"/>
    <w:rsid w:val="00117CC2"/>
    <w:rsid w:val="00120CF4"/>
    <w:rsid w:val="00122DBD"/>
    <w:rsid w:val="00123C48"/>
    <w:rsid w:val="00142A6E"/>
    <w:rsid w:val="00142C9A"/>
    <w:rsid w:val="001449F7"/>
    <w:rsid w:val="00144B00"/>
    <w:rsid w:val="00162934"/>
    <w:rsid w:val="0016410F"/>
    <w:rsid w:val="00164D93"/>
    <w:rsid w:val="001673E4"/>
    <w:rsid w:val="00171065"/>
    <w:rsid w:val="00174DF8"/>
    <w:rsid w:val="00175FC9"/>
    <w:rsid w:val="0017613D"/>
    <w:rsid w:val="001823D0"/>
    <w:rsid w:val="00184D43"/>
    <w:rsid w:val="001B16B7"/>
    <w:rsid w:val="001B6332"/>
    <w:rsid w:val="001B7618"/>
    <w:rsid w:val="001C0931"/>
    <w:rsid w:val="001C10CE"/>
    <w:rsid w:val="001C5F3A"/>
    <w:rsid w:val="001C678A"/>
    <w:rsid w:val="001D2E7A"/>
    <w:rsid w:val="001D703D"/>
    <w:rsid w:val="001D7953"/>
    <w:rsid w:val="001E3420"/>
    <w:rsid w:val="001F3300"/>
    <w:rsid w:val="001F7CC4"/>
    <w:rsid w:val="002031EF"/>
    <w:rsid w:val="002068A9"/>
    <w:rsid w:val="0021035D"/>
    <w:rsid w:val="00222235"/>
    <w:rsid w:val="002232BE"/>
    <w:rsid w:val="00235603"/>
    <w:rsid w:val="00253FE4"/>
    <w:rsid w:val="002633DC"/>
    <w:rsid w:val="002703A4"/>
    <w:rsid w:val="00272A57"/>
    <w:rsid w:val="0027764A"/>
    <w:rsid w:val="002A12C4"/>
    <w:rsid w:val="002D3D1E"/>
    <w:rsid w:val="002D63AF"/>
    <w:rsid w:val="002E7989"/>
    <w:rsid w:val="002F0235"/>
    <w:rsid w:val="002F13A8"/>
    <w:rsid w:val="002F512B"/>
    <w:rsid w:val="003150A2"/>
    <w:rsid w:val="0032119D"/>
    <w:rsid w:val="0033212B"/>
    <w:rsid w:val="003334F3"/>
    <w:rsid w:val="00337AB9"/>
    <w:rsid w:val="00341445"/>
    <w:rsid w:val="00341EA2"/>
    <w:rsid w:val="00346902"/>
    <w:rsid w:val="0035273F"/>
    <w:rsid w:val="00352F89"/>
    <w:rsid w:val="00363681"/>
    <w:rsid w:val="003709FD"/>
    <w:rsid w:val="003736B7"/>
    <w:rsid w:val="003738FF"/>
    <w:rsid w:val="00376051"/>
    <w:rsid w:val="0038441B"/>
    <w:rsid w:val="0039433C"/>
    <w:rsid w:val="00395354"/>
    <w:rsid w:val="003A4FFE"/>
    <w:rsid w:val="003A592A"/>
    <w:rsid w:val="003A629E"/>
    <w:rsid w:val="003B0499"/>
    <w:rsid w:val="003B27EE"/>
    <w:rsid w:val="003B5629"/>
    <w:rsid w:val="003B7C98"/>
    <w:rsid w:val="003C2C5C"/>
    <w:rsid w:val="003C4CB0"/>
    <w:rsid w:val="003C5B57"/>
    <w:rsid w:val="003D2297"/>
    <w:rsid w:val="003E545A"/>
    <w:rsid w:val="00412A7A"/>
    <w:rsid w:val="004133E0"/>
    <w:rsid w:val="00415755"/>
    <w:rsid w:val="00420759"/>
    <w:rsid w:val="0042094E"/>
    <w:rsid w:val="00420AA7"/>
    <w:rsid w:val="00427F42"/>
    <w:rsid w:val="00440748"/>
    <w:rsid w:val="00445C89"/>
    <w:rsid w:val="004567BD"/>
    <w:rsid w:val="00456EAC"/>
    <w:rsid w:val="00461C6D"/>
    <w:rsid w:val="00465A22"/>
    <w:rsid w:val="00467FAF"/>
    <w:rsid w:val="004770E1"/>
    <w:rsid w:val="00492B3A"/>
    <w:rsid w:val="0049331A"/>
    <w:rsid w:val="004943E5"/>
    <w:rsid w:val="00497AB3"/>
    <w:rsid w:val="004A0167"/>
    <w:rsid w:val="004A5946"/>
    <w:rsid w:val="004B39E7"/>
    <w:rsid w:val="004B51AC"/>
    <w:rsid w:val="004C12EB"/>
    <w:rsid w:val="004C2DCA"/>
    <w:rsid w:val="004C703F"/>
    <w:rsid w:val="004D1E1F"/>
    <w:rsid w:val="004D1F8B"/>
    <w:rsid w:val="004E0098"/>
    <w:rsid w:val="004E0FA1"/>
    <w:rsid w:val="004E4BD0"/>
    <w:rsid w:val="004E7E19"/>
    <w:rsid w:val="004F0E0E"/>
    <w:rsid w:val="004F3315"/>
    <w:rsid w:val="005012E1"/>
    <w:rsid w:val="00504D45"/>
    <w:rsid w:val="00507F40"/>
    <w:rsid w:val="00511160"/>
    <w:rsid w:val="00527C4B"/>
    <w:rsid w:val="00530DAF"/>
    <w:rsid w:val="00536442"/>
    <w:rsid w:val="00541EDE"/>
    <w:rsid w:val="00561691"/>
    <w:rsid w:val="005666C7"/>
    <w:rsid w:val="005767C2"/>
    <w:rsid w:val="00577820"/>
    <w:rsid w:val="00583C0F"/>
    <w:rsid w:val="00585490"/>
    <w:rsid w:val="00590C54"/>
    <w:rsid w:val="0059136C"/>
    <w:rsid w:val="00592F6E"/>
    <w:rsid w:val="005B083D"/>
    <w:rsid w:val="005B3211"/>
    <w:rsid w:val="005B4627"/>
    <w:rsid w:val="005C0DA4"/>
    <w:rsid w:val="005C0E5E"/>
    <w:rsid w:val="005D45A2"/>
    <w:rsid w:val="005D50F9"/>
    <w:rsid w:val="005D636A"/>
    <w:rsid w:val="005D66A7"/>
    <w:rsid w:val="005E2222"/>
    <w:rsid w:val="005F0287"/>
    <w:rsid w:val="005F11AF"/>
    <w:rsid w:val="005F211D"/>
    <w:rsid w:val="00602220"/>
    <w:rsid w:val="00607D97"/>
    <w:rsid w:val="0061009F"/>
    <w:rsid w:val="0061242E"/>
    <w:rsid w:val="00614A14"/>
    <w:rsid w:val="00615CBF"/>
    <w:rsid w:val="00617521"/>
    <w:rsid w:val="00620235"/>
    <w:rsid w:val="00621106"/>
    <w:rsid w:val="00637B10"/>
    <w:rsid w:val="00654EBB"/>
    <w:rsid w:val="0066093C"/>
    <w:rsid w:val="00660F14"/>
    <w:rsid w:val="00662E18"/>
    <w:rsid w:val="00665B31"/>
    <w:rsid w:val="006723B2"/>
    <w:rsid w:val="00672DE5"/>
    <w:rsid w:val="00673A7E"/>
    <w:rsid w:val="00675E93"/>
    <w:rsid w:val="00682883"/>
    <w:rsid w:val="00690907"/>
    <w:rsid w:val="00696F18"/>
    <w:rsid w:val="006A2C57"/>
    <w:rsid w:val="006A7FF3"/>
    <w:rsid w:val="006B6E8D"/>
    <w:rsid w:val="006B6E9A"/>
    <w:rsid w:val="006C7FEF"/>
    <w:rsid w:val="006D3F5E"/>
    <w:rsid w:val="006E14F6"/>
    <w:rsid w:val="006E1D58"/>
    <w:rsid w:val="006E7DD6"/>
    <w:rsid w:val="006F766E"/>
    <w:rsid w:val="0070173C"/>
    <w:rsid w:val="007023F2"/>
    <w:rsid w:val="0070444A"/>
    <w:rsid w:val="00706372"/>
    <w:rsid w:val="00711DA3"/>
    <w:rsid w:val="00715D90"/>
    <w:rsid w:val="007214F3"/>
    <w:rsid w:val="00730ED3"/>
    <w:rsid w:val="0073335E"/>
    <w:rsid w:val="00737701"/>
    <w:rsid w:val="00741B94"/>
    <w:rsid w:val="007506CF"/>
    <w:rsid w:val="0076478D"/>
    <w:rsid w:val="00766313"/>
    <w:rsid w:val="00766541"/>
    <w:rsid w:val="00770868"/>
    <w:rsid w:val="00773522"/>
    <w:rsid w:val="0078069F"/>
    <w:rsid w:val="00782FCD"/>
    <w:rsid w:val="00783A30"/>
    <w:rsid w:val="007843F0"/>
    <w:rsid w:val="007874C2"/>
    <w:rsid w:val="00791167"/>
    <w:rsid w:val="00791A9B"/>
    <w:rsid w:val="007A2CA0"/>
    <w:rsid w:val="007A332A"/>
    <w:rsid w:val="007A6D82"/>
    <w:rsid w:val="007B37ED"/>
    <w:rsid w:val="007C61E7"/>
    <w:rsid w:val="007D36C3"/>
    <w:rsid w:val="007D5A65"/>
    <w:rsid w:val="007E27C4"/>
    <w:rsid w:val="007E4E4B"/>
    <w:rsid w:val="007F5B0C"/>
    <w:rsid w:val="008076F2"/>
    <w:rsid w:val="0081592A"/>
    <w:rsid w:val="008179D1"/>
    <w:rsid w:val="00820886"/>
    <w:rsid w:val="00822CB4"/>
    <w:rsid w:val="0082653D"/>
    <w:rsid w:val="00836A4D"/>
    <w:rsid w:val="00845030"/>
    <w:rsid w:val="0084527D"/>
    <w:rsid w:val="00852087"/>
    <w:rsid w:val="0085407D"/>
    <w:rsid w:val="00860F0A"/>
    <w:rsid w:val="008652A4"/>
    <w:rsid w:val="00871CFB"/>
    <w:rsid w:val="008727F0"/>
    <w:rsid w:val="008833CC"/>
    <w:rsid w:val="00884D66"/>
    <w:rsid w:val="00885180"/>
    <w:rsid w:val="00886B1D"/>
    <w:rsid w:val="00886EBC"/>
    <w:rsid w:val="008960DA"/>
    <w:rsid w:val="00897C31"/>
    <w:rsid w:val="008A0F0C"/>
    <w:rsid w:val="008B00B3"/>
    <w:rsid w:val="008B292B"/>
    <w:rsid w:val="008B498D"/>
    <w:rsid w:val="008C2754"/>
    <w:rsid w:val="008C703A"/>
    <w:rsid w:val="008D00B4"/>
    <w:rsid w:val="008E0A53"/>
    <w:rsid w:val="008E2371"/>
    <w:rsid w:val="008F2E0D"/>
    <w:rsid w:val="00905FD8"/>
    <w:rsid w:val="00916006"/>
    <w:rsid w:val="009358F8"/>
    <w:rsid w:val="00935E19"/>
    <w:rsid w:val="00941DB9"/>
    <w:rsid w:val="00943165"/>
    <w:rsid w:val="00943E00"/>
    <w:rsid w:val="00945321"/>
    <w:rsid w:val="00957468"/>
    <w:rsid w:val="00960774"/>
    <w:rsid w:val="00972714"/>
    <w:rsid w:val="00981BC3"/>
    <w:rsid w:val="009845FE"/>
    <w:rsid w:val="009865A3"/>
    <w:rsid w:val="009908C4"/>
    <w:rsid w:val="00995500"/>
    <w:rsid w:val="009A0E6A"/>
    <w:rsid w:val="009A182C"/>
    <w:rsid w:val="009B72D8"/>
    <w:rsid w:val="009C0314"/>
    <w:rsid w:val="009C18EC"/>
    <w:rsid w:val="009C34E7"/>
    <w:rsid w:val="009C5802"/>
    <w:rsid w:val="009D14FE"/>
    <w:rsid w:val="009D3579"/>
    <w:rsid w:val="009D48F4"/>
    <w:rsid w:val="009E0550"/>
    <w:rsid w:val="009E0E7B"/>
    <w:rsid w:val="009E0E7C"/>
    <w:rsid w:val="009E409A"/>
    <w:rsid w:val="009E5C8F"/>
    <w:rsid w:val="009F3B35"/>
    <w:rsid w:val="009F633B"/>
    <w:rsid w:val="00A029A3"/>
    <w:rsid w:val="00A03B5C"/>
    <w:rsid w:val="00A1152F"/>
    <w:rsid w:val="00A21320"/>
    <w:rsid w:val="00A277D3"/>
    <w:rsid w:val="00A3244B"/>
    <w:rsid w:val="00A348A2"/>
    <w:rsid w:val="00A374D6"/>
    <w:rsid w:val="00A37D2E"/>
    <w:rsid w:val="00A409DF"/>
    <w:rsid w:val="00A40B95"/>
    <w:rsid w:val="00A506C9"/>
    <w:rsid w:val="00A52AA0"/>
    <w:rsid w:val="00A554A0"/>
    <w:rsid w:val="00A560EF"/>
    <w:rsid w:val="00A64CBB"/>
    <w:rsid w:val="00A72D24"/>
    <w:rsid w:val="00A74041"/>
    <w:rsid w:val="00A801B7"/>
    <w:rsid w:val="00A85029"/>
    <w:rsid w:val="00A85E39"/>
    <w:rsid w:val="00A97A2F"/>
    <w:rsid w:val="00AA3E9C"/>
    <w:rsid w:val="00AA7BE9"/>
    <w:rsid w:val="00AB1C7E"/>
    <w:rsid w:val="00AB3634"/>
    <w:rsid w:val="00AB580B"/>
    <w:rsid w:val="00AC3970"/>
    <w:rsid w:val="00AC56C1"/>
    <w:rsid w:val="00AC75A3"/>
    <w:rsid w:val="00AD0368"/>
    <w:rsid w:val="00AD2D02"/>
    <w:rsid w:val="00AD6EFB"/>
    <w:rsid w:val="00AE1538"/>
    <w:rsid w:val="00AF20EF"/>
    <w:rsid w:val="00AF4831"/>
    <w:rsid w:val="00AF5ABB"/>
    <w:rsid w:val="00B027AC"/>
    <w:rsid w:val="00B035BF"/>
    <w:rsid w:val="00B10A1A"/>
    <w:rsid w:val="00B17FB8"/>
    <w:rsid w:val="00B23D1C"/>
    <w:rsid w:val="00B351D5"/>
    <w:rsid w:val="00B370B8"/>
    <w:rsid w:val="00B42BD2"/>
    <w:rsid w:val="00B4519B"/>
    <w:rsid w:val="00B5536F"/>
    <w:rsid w:val="00B60A15"/>
    <w:rsid w:val="00B623BB"/>
    <w:rsid w:val="00B65394"/>
    <w:rsid w:val="00B7452C"/>
    <w:rsid w:val="00B7455E"/>
    <w:rsid w:val="00B809F0"/>
    <w:rsid w:val="00B9041C"/>
    <w:rsid w:val="00B960DF"/>
    <w:rsid w:val="00BA4CEE"/>
    <w:rsid w:val="00BB2710"/>
    <w:rsid w:val="00BB59D8"/>
    <w:rsid w:val="00BB5C57"/>
    <w:rsid w:val="00BC3401"/>
    <w:rsid w:val="00BC57F1"/>
    <w:rsid w:val="00BC6578"/>
    <w:rsid w:val="00BD6A28"/>
    <w:rsid w:val="00BE404E"/>
    <w:rsid w:val="00BE489A"/>
    <w:rsid w:val="00BE685E"/>
    <w:rsid w:val="00BE76E2"/>
    <w:rsid w:val="00BF0431"/>
    <w:rsid w:val="00BF368B"/>
    <w:rsid w:val="00C2698B"/>
    <w:rsid w:val="00C320F2"/>
    <w:rsid w:val="00C3308E"/>
    <w:rsid w:val="00C37D4A"/>
    <w:rsid w:val="00C41436"/>
    <w:rsid w:val="00C50A3C"/>
    <w:rsid w:val="00C52612"/>
    <w:rsid w:val="00C60D63"/>
    <w:rsid w:val="00C60D8C"/>
    <w:rsid w:val="00C64CD6"/>
    <w:rsid w:val="00C657F5"/>
    <w:rsid w:val="00C74A0B"/>
    <w:rsid w:val="00C75758"/>
    <w:rsid w:val="00C76505"/>
    <w:rsid w:val="00C76EFF"/>
    <w:rsid w:val="00C80249"/>
    <w:rsid w:val="00C86928"/>
    <w:rsid w:val="00C957F6"/>
    <w:rsid w:val="00CA2CE2"/>
    <w:rsid w:val="00CB1E50"/>
    <w:rsid w:val="00CB201E"/>
    <w:rsid w:val="00CB399A"/>
    <w:rsid w:val="00CB4F79"/>
    <w:rsid w:val="00CB5A1A"/>
    <w:rsid w:val="00CB6B30"/>
    <w:rsid w:val="00CB7936"/>
    <w:rsid w:val="00CB7A64"/>
    <w:rsid w:val="00CC1855"/>
    <w:rsid w:val="00CC6F77"/>
    <w:rsid w:val="00CD538F"/>
    <w:rsid w:val="00CD73A1"/>
    <w:rsid w:val="00CE4146"/>
    <w:rsid w:val="00D023BE"/>
    <w:rsid w:val="00D02B9B"/>
    <w:rsid w:val="00D03455"/>
    <w:rsid w:val="00D0720C"/>
    <w:rsid w:val="00D115D5"/>
    <w:rsid w:val="00D13731"/>
    <w:rsid w:val="00D15998"/>
    <w:rsid w:val="00D200C3"/>
    <w:rsid w:val="00D22B8C"/>
    <w:rsid w:val="00D2553D"/>
    <w:rsid w:val="00D279CF"/>
    <w:rsid w:val="00D30154"/>
    <w:rsid w:val="00D3516D"/>
    <w:rsid w:val="00D355C4"/>
    <w:rsid w:val="00D35764"/>
    <w:rsid w:val="00D3702F"/>
    <w:rsid w:val="00D42B39"/>
    <w:rsid w:val="00D4755C"/>
    <w:rsid w:val="00D53469"/>
    <w:rsid w:val="00D54DC8"/>
    <w:rsid w:val="00D704A8"/>
    <w:rsid w:val="00D720C2"/>
    <w:rsid w:val="00D81159"/>
    <w:rsid w:val="00D816AF"/>
    <w:rsid w:val="00D96B2D"/>
    <w:rsid w:val="00DA1E1C"/>
    <w:rsid w:val="00DA2A68"/>
    <w:rsid w:val="00DA3297"/>
    <w:rsid w:val="00DA47CA"/>
    <w:rsid w:val="00DA6169"/>
    <w:rsid w:val="00DA715D"/>
    <w:rsid w:val="00DB46A7"/>
    <w:rsid w:val="00DB4F0A"/>
    <w:rsid w:val="00DB7247"/>
    <w:rsid w:val="00DC0566"/>
    <w:rsid w:val="00DC7754"/>
    <w:rsid w:val="00DD1667"/>
    <w:rsid w:val="00DD37E8"/>
    <w:rsid w:val="00DD4166"/>
    <w:rsid w:val="00DD7286"/>
    <w:rsid w:val="00DE472A"/>
    <w:rsid w:val="00DE57F0"/>
    <w:rsid w:val="00DE666F"/>
    <w:rsid w:val="00E01432"/>
    <w:rsid w:val="00E0190E"/>
    <w:rsid w:val="00E019F9"/>
    <w:rsid w:val="00E042C1"/>
    <w:rsid w:val="00E04D23"/>
    <w:rsid w:val="00E13142"/>
    <w:rsid w:val="00E23A28"/>
    <w:rsid w:val="00E265D6"/>
    <w:rsid w:val="00E30657"/>
    <w:rsid w:val="00E30D99"/>
    <w:rsid w:val="00E31DA8"/>
    <w:rsid w:val="00E32364"/>
    <w:rsid w:val="00E33976"/>
    <w:rsid w:val="00E4417B"/>
    <w:rsid w:val="00E51827"/>
    <w:rsid w:val="00E51C1A"/>
    <w:rsid w:val="00E5373E"/>
    <w:rsid w:val="00E55FB7"/>
    <w:rsid w:val="00E5719F"/>
    <w:rsid w:val="00E70165"/>
    <w:rsid w:val="00E7480E"/>
    <w:rsid w:val="00E835F2"/>
    <w:rsid w:val="00E9694D"/>
    <w:rsid w:val="00EB7059"/>
    <w:rsid w:val="00EC58FC"/>
    <w:rsid w:val="00EC6729"/>
    <w:rsid w:val="00ED08DC"/>
    <w:rsid w:val="00ED0D88"/>
    <w:rsid w:val="00ED207C"/>
    <w:rsid w:val="00ED5D1F"/>
    <w:rsid w:val="00EE32B0"/>
    <w:rsid w:val="00EE7DEA"/>
    <w:rsid w:val="00EF604C"/>
    <w:rsid w:val="00F010DC"/>
    <w:rsid w:val="00F01830"/>
    <w:rsid w:val="00F16AEC"/>
    <w:rsid w:val="00F21D58"/>
    <w:rsid w:val="00F22D59"/>
    <w:rsid w:val="00F328E8"/>
    <w:rsid w:val="00F33BC8"/>
    <w:rsid w:val="00F34879"/>
    <w:rsid w:val="00F377AF"/>
    <w:rsid w:val="00F378B1"/>
    <w:rsid w:val="00F50024"/>
    <w:rsid w:val="00F51134"/>
    <w:rsid w:val="00F56AFA"/>
    <w:rsid w:val="00F70D84"/>
    <w:rsid w:val="00F87374"/>
    <w:rsid w:val="00F87A34"/>
    <w:rsid w:val="00F9057F"/>
    <w:rsid w:val="00FA1C53"/>
    <w:rsid w:val="00FA3EEC"/>
    <w:rsid w:val="00FB00FA"/>
    <w:rsid w:val="00FB57ED"/>
    <w:rsid w:val="00FC073B"/>
    <w:rsid w:val="00FC2A85"/>
    <w:rsid w:val="00FC4742"/>
    <w:rsid w:val="00FD14E7"/>
    <w:rsid w:val="00FD634B"/>
    <w:rsid w:val="00FE015D"/>
    <w:rsid w:val="00FE0FAF"/>
    <w:rsid w:val="00FE19D4"/>
    <w:rsid w:val="00FE4CF9"/>
    <w:rsid w:val="00FE520C"/>
    <w:rsid w:val="00FF0E0C"/>
    <w:rsid w:val="00FF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eda700,#ee7d15,#97be0d,#006ab2"/>
    </o:shapedefaults>
    <o:shapelayout v:ext="edit">
      <o:idmap v:ext="edit" data="1"/>
    </o:shapelayout>
  </w:shapeDefaults>
  <w:decimalSymbol w:val=","/>
  <w:listSeparator w:val=";"/>
  <w14:docId w14:val="375E6F29"/>
  <w15:docId w15:val="{49F2CFF1-F7BB-4F58-85C8-5CD5D4381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uiPriority="15"/>
    <w:lsdException w:name="heading 1" w:uiPriority="1" w:qFormat="1"/>
    <w:lsdException w:name="heading 2" w:uiPriority="2" w:qFormat="1"/>
    <w:lsdException w:name="heading 3" w:semiHidden="1" w:uiPriority="2" w:unhideWhenUsed="1" w:qFormat="1"/>
    <w:lsdException w:name="heading 4" w:semiHidden="1" w:uiPriority="2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0" w:unhideWhenUsed="1"/>
    <w:lsdException w:name="footer" w:semiHidden="1" w:uiPriority="1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14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uiPriority w:val="15"/>
    <w:rsid w:val="00DA1E1C"/>
    <w:pPr>
      <w:tabs>
        <w:tab w:val="left" w:pos="284"/>
      </w:tabs>
      <w:spacing w:after="80" w:line="320" w:lineRule="exact"/>
    </w:pPr>
    <w:rPr>
      <w:rFonts w:ascii="Times New Roman" w:hAnsi="Times New Roman"/>
      <w:sz w:val="22"/>
    </w:rPr>
  </w:style>
  <w:style w:type="paragraph" w:styleId="berschrift1">
    <w:name w:val="heading 1"/>
    <w:basedOn w:val="Standard"/>
    <w:next w:val="Flietext"/>
    <w:uiPriority w:val="1"/>
    <w:qFormat/>
    <w:rsid w:val="00A74041"/>
    <w:pPr>
      <w:keepNext/>
      <w:numPr>
        <w:numId w:val="5"/>
      </w:numPr>
      <w:tabs>
        <w:tab w:val="clear" w:pos="284"/>
        <w:tab w:val="left" w:pos="567"/>
      </w:tabs>
      <w:spacing w:after="0"/>
      <w:outlineLvl w:val="0"/>
    </w:pPr>
    <w:rPr>
      <w:rFonts w:ascii="Arial" w:hAnsi="Arial"/>
      <w:b/>
      <w:color w:val="70A731"/>
      <w:kern w:val="32"/>
      <w:sz w:val="26"/>
    </w:rPr>
  </w:style>
  <w:style w:type="paragraph" w:styleId="berschrift2">
    <w:name w:val="heading 2"/>
    <w:basedOn w:val="berschrift1"/>
    <w:next w:val="Flietext"/>
    <w:uiPriority w:val="2"/>
    <w:qFormat/>
    <w:rsid w:val="00CC1855"/>
    <w:pPr>
      <w:numPr>
        <w:ilvl w:val="1"/>
      </w:numPr>
      <w:outlineLvl w:val="1"/>
    </w:pPr>
    <w:rPr>
      <w:sz w:val="22"/>
    </w:rPr>
  </w:style>
  <w:style w:type="paragraph" w:styleId="berschrift3">
    <w:name w:val="heading 3"/>
    <w:basedOn w:val="berschrift2"/>
    <w:next w:val="Flietext"/>
    <w:uiPriority w:val="2"/>
    <w:qFormat/>
    <w:rsid w:val="00CC1855"/>
    <w:pPr>
      <w:numPr>
        <w:ilvl w:val="2"/>
      </w:numPr>
      <w:outlineLvl w:val="2"/>
    </w:pPr>
    <w:rPr>
      <w:i/>
    </w:rPr>
  </w:style>
  <w:style w:type="paragraph" w:styleId="berschrift4">
    <w:name w:val="heading 4"/>
    <w:basedOn w:val="Flietext"/>
    <w:next w:val="Standard"/>
    <w:uiPriority w:val="2"/>
    <w:rsid w:val="00CC1855"/>
    <w:pPr>
      <w:spacing w:after="0"/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720C2"/>
    <w:pPr>
      <w:numPr>
        <w:ilvl w:val="4"/>
        <w:numId w:val="5"/>
      </w:numPr>
      <w:spacing w:before="240" w:after="60"/>
      <w:outlineLvl w:val="4"/>
    </w:pPr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720C2"/>
    <w:pPr>
      <w:numPr>
        <w:ilvl w:val="5"/>
        <w:numId w:val="5"/>
      </w:numPr>
      <w:spacing w:before="240" w:after="60"/>
      <w:outlineLvl w:val="5"/>
    </w:pPr>
    <w:rPr>
      <w:rFonts w:ascii="Calibri" w:eastAsia="Times New Roman" w:hAnsi="Calibri" w:cs="Arial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D720C2"/>
    <w:pPr>
      <w:numPr>
        <w:ilvl w:val="6"/>
        <w:numId w:val="5"/>
      </w:numPr>
      <w:spacing w:before="240" w:after="60"/>
      <w:outlineLvl w:val="6"/>
    </w:pPr>
    <w:rPr>
      <w:rFonts w:ascii="Calibri" w:eastAsia="Times New Roman" w:hAnsi="Calibri" w:cs="Arial"/>
      <w:sz w:val="24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D720C2"/>
    <w:pPr>
      <w:numPr>
        <w:ilvl w:val="7"/>
        <w:numId w:val="5"/>
      </w:numPr>
      <w:spacing w:before="240" w:after="60"/>
      <w:outlineLvl w:val="7"/>
    </w:pPr>
    <w:rPr>
      <w:rFonts w:ascii="Calibri" w:eastAsia="Times New Roman" w:hAnsi="Calibri" w:cs="Arial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D720C2"/>
    <w:pPr>
      <w:numPr>
        <w:ilvl w:val="8"/>
        <w:numId w:val="5"/>
      </w:numPr>
      <w:spacing w:before="240" w:after="60"/>
      <w:outlineLvl w:val="8"/>
    </w:pPr>
    <w:rPr>
      <w:rFonts w:ascii="Cambria" w:eastAsia="Times New Roman" w:hAnsi="Cambria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uiPriority w:val="10"/>
    <w:rsid w:val="008A0F0C"/>
    <w:pPr>
      <w:tabs>
        <w:tab w:val="right" w:pos="8533"/>
      </w:tabs>
      <w:spacing w:after="0"/>
    </w:pPr>
    <w:rPr>
      <w:rFonts w:ascii="Arial" w:hAnsi="Arial"/>
      <w:color w:val="70A731"/>
      <w:sz w:val="20"/>
    </w:rPr>
  </w:style>
  <w:style w:type="paragraph" w:customStyle="1" w:styleId="Aufzhlung">
    <w:name w:val="Aufzählung"/>
    <w:basedOn w:val="Flietext"/>
    <w:uiPriority w:val="7"/>
    <w:qFormat/>
    <w:rsid w:val="001F3300"/>
    <w:pPr>
      <w:numPr>
        <w:numId w:val="3"/>
      </w:numPr>
    </w:pPr>
  </w:style>
  <w:style w:type="paragraph" w:customStyle="1" w:styleId="Abbildung">
    <w:name w:val="Abbildung"/>
    <w:basedOn w:val="Flietext"/>
    <w:uiPriority w:val="8"/>
    <w:qFormat/>
    <w:rsid w:val="00614A14"/>
    <w:pPr>
      <w:spacing w:line="240" w:lineRule="auto"/>
    </w:pPr>
  </w:style>
  <w:style w:type="paragraph" w:customStyle="1" w:styleId="Abbildungsbeschriftung">
    <w:name w:val="Abbildungsbeschriftung"/>
    <w:basedOn w:val="Standard"/>
    <w:next w:val="Flietext"/>
    <w:uiPriority w:val="8"/>
    <w:qFormat/>
    <w:rsid w:val="005D45A2"/>
    <w:pPr>
      <w:spacing w:before="80" w:after="240"/>
    </w:pPr>
    <w:rPr>
      <w:i/>
    </w:rPr>
  </w:style>
  <w:style w:type="paragraph" w:customStyle="1" w:styleId="Flietext">
    <w:name w:val="Fließtext"/>
    <w:basedOn w:val="Standard"/>
    <w:uiPriority w:val="3"/>
    <w:qFormat/>
    <w:rsid w:val="00791167"/>
    <w:pPr>
      <w:jc w:val="both"/>
    </w:pPr>
  </w:style>
  <w:style w:type="paragraph" w:styleId="Fuzeile">
    <w:name w:val="footer"/>
    <w:basedOn w:val="Standard"/>
    <w:uiPriority w:val="11"/>
    <w:rsid w:val="0078069F"/>
    <w:pPr>
      <w:tabs>
        <w:tab w:val="center" w:pos="284"/>
        <w:tab w:val="center" w:pos="4536"/>
        <w:tab w:val="right" w:pos="9072"/>
      </w:tabs>
      <w:spacing w:line="240" w:lineRule="exact"/>
      <w:ind w:left="284"/>
      <w:jc w:val="both"/>
    </w:pPr>
    <w:rPr>
      <w:sz w:val="18"/>
    </w:rPr>
  </w:style>
  <w:style w:type="character" w:styleId="Seitenzahl">
    <w:name w:val="page number"/>
    <w:uiPriority w:val="14"/>
    <w:rsid w:val="00CB399A"/>
    <w:rPr>
      <w:rFonts w:ascii="Arial" w:hAnsi="Arial"/>
      <w:b/>
      <w:color w:val="595959"/>
      <w:spacing w:val="0"/>
      <w:w w:val="100"/>
      <w:position w:val="0"/>
      <w:sz w:val="20"/>
      <w:u w:color="777777"/>
    </w:rPr>
  </w:style>
  <w:style w:type="paragraph" w:styleId="Funotentext">
    <w:name w:val="footnote text"/>
    <w:basedOn w:val="Flietext"/>
    <w:semiHidden/>
    <w:rsid w:val="00184D43"/>
    <w:pPr>
      <w:spacing w:after="120" w:line="240" w:lineRule="exact"/>
      <w:ind w:left="284" w:hanging="284"/>
    </w:pPr>
    <w:rPr>
      <w:sz w:val="18"/>
    </w:rPr>
  </w:style>
  <w:style w:type="character" w:styleId="Funotenzeichen">
    <w:name w:val="footnote reference"/>
    <w:semiHidden/>
    <w:rsid w:val="00341EA2"/>
    <w:rPr>
      <w:rFonts w:ascii="Times New Roman" w:hAnsi="Times New Roman"/>
      <w:b/>
      <w:sz w:val="22"/>
      <w:vertAlign w:val="superscript"/>
    </w:rPr>
  </w:style>
  <w:style w:type="paragraph" w:customStyle="1" w:styleId="Literatur">
    <w:name w:val="Literatur"/>
    <w:basedOn w:val="Standard"/>
    <w:uiPriority w:val="9"/>
    <w:qFormat/>
    <w:rsid w:val="00FF0E0C"/>
    <w:pPr>
      <w:ind w:left="284" w:hanging="284"/>
      <w:jc w:val="both"/>
    </w:pPr>
  </w:style>
  <w:style w:type="paragraph" w:customStyle="1" w:styleId="Punkt">
    <w:name w:val="Punkt"/>
    <w:basedOn w:val="Standard"/>
    <w:uiPriority w:val="5"/>
    <w:qFormat/>
    <w:rsid w:val="00A74041"/>
    <w:pPr>
      <w:numPr>
        <w:numId w:val="4"/>
      </w:numPr>
      <w:jc w:val="both"/>
    </w:pPr>
  </w:style>
  <w:style w:type="paragraph" w:customStyle="1" w:styleId="SpiegelnachPunkt">
    <w:name w:val="Spiegel nach Punkt"/>
    <w:basedOn w:val="Punkt"/>
    <w:uiPriority w:val="5"/>
    <w:qFormat/>
    <w:rsid w:val="000F6556"/>
    <w:pPr>
      <w:numPr>
        <w:numId w:val="1"/>
      </w:numPr>
      <w:tabs>
        <w:tab w:val="left" w:pos="567"/>
      </w:tabs>
      <w:ind w:left="568" w:hanging="284"/>
    </w:pPr>
  </w:style>
  <w:style w:type="paragraph" w:customStyle="1" w:styleId="Spiegelstrich">
    <w:name w:val="Spiegelstrich"/>
    <w:basedOn w:val="Standard"/>
    <w:uiPriority w:val="4"/>
    <w:qFormat/>
    <w:rsid w:val="000F6556"/>
    <w:pPr>
      <w:numPr>
        <w:numId w:val="2"/>
      </w:numPr>
      <w:jc w:val="both"/>
    </w:pPr>
  </w:style>
  <w:style w:type="paragraph" w:customStyle="1" w:styleId="Tabellenbeschriftung">
    <w:name w:val="Tabellenbeschriftung"/>
    <w:basedOn w:val="Standard"/>
    <w:next w:val="Flietext"/>
    <w:uiPriority w:val="8"/>
    <w:qFormat/>
    <w:rsid w:val="005D45A2"/>
    <w:pPr>
      <w:spacing w:before="240"/>
    </w:pPr>
    <w:rPr>
      <w:i/>
    </w:rPr>
  </w:style>
  <w:style w:type="paragraph" w:styleId="Verzeichnis2">
    <w:name w:val="toc 2"/>
    <w:basedOn w:val="Standard"/>
    <w:next w:val="Standard"/>
    <w:autoRedefine/>
    <w:semiHidden/>
    <w:rsid w:val="003B5629"/>
    <w:pPr>
      <w:tabs>
        <w:tab w:val="clear" w:pos="284"/>
        <w:tab w:val="left" w:pos="567"/>
        <w:tab w:val="right" w:leader="dot" w:pos="8494"/>
      </w:tabs>
    </w:pPr>
  </w:style>
  <w:style w:type="paragraph" w:styleId="Verzeichnis3">
    <w:name w:val="toc 3"/>
    <w:basedOn w:val="Standard"/>
    <w:next w:val="Standard"/>
    <w:autoRedefine/>
    <w:semiHidden/>
    <w:rsid w:val="003B5629"/>
    <w:pPr>
      <w:tabs>
        <w:tab w:val="clear" w:pos="284"/>
        <w:tab w:val="left" w:pos="567"/>
        <w:tab w:val="right" w:leader="dot" w:pos="8494"/>
      </w:tabs>
    </w:pPr>
  </w:style>
  <w:style w:type="paragraph" w:styleId="Verzeichnis4">
    <w:name w:val="toc 4"/>
    <w:basedOn w:val="Standard"/>
    <w:next w:val="Standard"/>
    <w:autoRedefine/>
    <w:semiHidden/>
    <w:rsid w:val="003B5629"/>
    <w:pPr>
      <w:tabs>
        <w:tab w:val="clear" w:pos="284"/>
        <w:tab w:val="left" w:pos="567"/>
        <w:tab w:val="right" w:leader="dot" w:pos="8494"/>
      </w:tabs>
    </w:pPr>
  </w:style>
  <w:style w:type="paragraph" w:styleId="Verzeichnis1">
    <w:name w:val="toc 1"/>
    <w:basedOn w:val="Standard"/>
    <w:next w:val="Standard"/>
    <w:autoRedefine/>
    <w:semiHidden/>
    <w:rsid w:val="003B5629"/>
    <w:pPr>
      <w:tabs>
        <w:tab w:val="clear" w:pos="284"/>
        <w:tab w:val="left" w:pos="567"/>
        <w:tab w:val="right" w:leader="dot" w:pos="8494"/>
      </w:tabs>
      <w:spacing w:before="400"/>
    </w:pPr>
  </w:style>
  <w:style w:type="character" w:customStyle="1" w:styleId="berschrift5Zchn">
    <w:name w:val="Überschrift 5 Zchn"/>
    <w:link w:val="berschrift5"/>
    <w:semiHidden/>
    <w:rsid w:val="00D720C2"/>
    <w:rPr>
      <w:rFonts w:ascii="Calibri" w:eastAsia="Times New Roman" w:hAnsi="Calibri" w:cs="Arial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D720C2"/>
    <w:rPr>
      <w:rFonts w:ascii="Calibri" w:eastAsia="Times New Roman" w:hAnsi="Calibri" w:cs="Arial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D720C2"/>
    <w:rPr>
      <w:rFonts w:ascii="Calibri" w:eastAsia="Times New Roman" w:hAnsi="Calibri" w:cs="Arial"/>
      <w:sz w:val="24"/>
      <w:szCs w:val="24"/>
    </w:rPr>
  </w:style>
  <w:style w:type="character" w:customStyle="1" w:styleId="berschrift8Zchn">
    <w:name w:val="Überschrift 8 Zchn"/>
    <w:link w:val="berschrift8"/>
    <w:semiHidden/>
    <w:rsid w:val="00D720C2"/>
    <w:rPr>
      <w:rFonts w:ascii="Calibri" w:eastAsia="Times New Roman" w:hAnsi="Calibri" w:cs="Arial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D720C2"/>
    <w:rPr>
      <w:rFonts w:ascii="Cambria" w:eastAsia="Times New Roman" w:hAnsi="Cambria"/>
      <w:sz w:val="22"/>
      <w:szCs w:val="22"/>
    </w:rPr>
  </w:style>
  <w:style w:type="paragraph" w:customStyle="1" w:styleId="Titelei">
    <w:name w:val="Titelei"/>
    <w:basedOn w:val="Flietext"/>
    <w:next w:val="Standard"/>
    <w:qFormat/>
    <w:rsid w:val="001F7CC4"/>
    <w:pPr>
      <w:spacing w:before="920" w:after="120" w:line="440" w:lineRule="exact"/>
      <w:jc w:val="left"/>
    </w:pPr>
    <w:rPr>
      <w:rFonts w:ascii="Arial" w:hAnsi="Arial"/>
      <w:b/>
      <w:noProof/>
      <w:color w:val="595959"/>
      <w:sz w:val="32"/>
    </w:rPr>
  </w:style>
  <w:style w:type="paragraph" w:customStyle="1" w:styleId="Untertitelei">
    <w:name w:val="Untertitelei"/>
    <w:basedOn w:val="Titelei"/>
    <w:qFormat/>
    <w:rsid w:val="001F7CC4"/>
    <w:pPr>
      <w:spacing w:before="520" w:line="400" w:lineRule="exact"/>
    </w:pPr>
    <w:rPr>
      <w:b w:val="0"/>
      <w:sz w:val="28"/>
    </w:rPr>
  </w:style>
  <w:style w:type="table" w:styleId="Tabellenraster">
    <w:name w:val="Table Grid"/>
    <w:aliases w:val="LebensRaeume"/>
    <w:basedOn w:val="NormaleTabelle"/>
    <w:rsid w:val="00EE7DEA"/>
    <w:pPr>
      <w:spacing w:before="20" w:after="20" w:line="280" w:lineRule="exact"/>
      <w:jc w:val="center"/>
    </w:pPr>
    <w:rPr>
      <w:rFonts w:ascii="Arial" w:hAnsi="Arial"/>
    </w:rPr>
    <w:tblPr>
      <w:tblBorders>
        <w:top w:val="single" w:sz="4" w:space="0" w:color="80B131"/>
        <w:left w:val="single" w:sz="4" w:space="0" w:color="80B131"/>
        <w:bottom w:val="single" w:sz="4" w:space="0" w:color="80B131"/>
        <w:right w:val="single" w:sz="4" w:space="0" w:color="80B131"/>
        <w:insideH w:val="single" w:sz="4" w:space="0" w:color="80B131"/>
        <w:insideV w:val="single" w:sz="4" w:space="0" w:color="80B131"/>
      </w:tblBorders>
    </w:tblPr>
    <w:tblStylePr w:type="firstRow">
      <w:pPr>
        <w:wordWrap/>
        <w:spacing w:beforeLines="0" w:before="20" w:beforeAutospacing="0" w:afterLines="0" w:after="20" w:afterAutospacing="0" w:line="280" w:lineRule="exact"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shd w:val="clear" w:color="auto" w:fill="80B131"/>
      </w:tcPr>
    </w:tblStylePr>
    <w:tblStylePr w:type="firstCol">
      <w:pPr>
        <w:wordWrap/>
        <w:spacing w:beforeLines="0" w:before="20" w:beforeAutospacing="0" w:afterLines="0" w:after="20" w:afterAutospacing="0" w:line="280" w:lineRule="exact"/>
        <w:jc w:val="left"/>
      </w:pPr>
      <w:rPr>
        <w:rFonts w:asciiTheme="minorBidi" w:hAnsiTheme="minorBidi"/>
        <w:color w:val="auto"/>
        <w:sz w:val="20"/>
      </w:rPr>
    </w:tblStylePr>
  </w:style>
  <w:style w:type="table" w:styleId="HelleListe-Akzent6">
    <w:name w:val="Light List Accent 6"/>
    <w:aliases w:val="WohnMobil"/>
    <w:basedOn w:val="NormaleTabelle"/>
    <w:uiPriority w:val="61"/>
    <w:rsid w:val="0038441B"/>
    <w:pPr>
      <w:spacing w:before="20" w:after="20"/>
    </w:pPr>
    <w:rPr>
      <w:rFonts w:ascii="Arial" w:hAnsi="Arial" w:cs="Helvetica"/>
      <w:sz w:val="19"/>
    </w:rPr>
    <w:tblPr>
      <w:tblStyleRowBandSize w:val="1"/>
      <w:tblStyleColBandSize w:val="1"/>
      <w:jc w:val="center"/>
      <w:tblBorders>
        <w:top w:val="single" w:sz="4" w:space="0" w:color="EE751B"/>
        <w:left w:val="single" w:sz="4" w:space="0" w:color="EE751B"/>
        <w:bottom w:val="single" w:sz="4" w:space="0" w:color="EE751B"/>
        <w:right w:val="single" w:sz="4" w:space="0" w:color="EE751B"/>
      </w:tblBorders>
    </w:tblPr>
    <w:trPr>
      <w:jc w:val="center"/>
    </w:trPr>
    <w:tcPr>
      <w:shd w:val="clear" w:color="auto" w:fill="auto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/>
        <w:sz w:val="19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  <w:sz w:val="19"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ascii="Arial" w:hAnsi="Arial"/>
        <w:b w:val="0"/>
        <w:bCs/>
        <w:sz w:val="19"/>
      </w:rPr>
    </w:tblStylePr>
    <w:tblStylePr w:type="lastCol">
      <w:rPr>
        <w:rFonts w:ascii="Arial" w:hAnsi="Arial"/>
        <w:b w:val="0"/>
        <w:bCs/>
        <w:sz w:val="19"/>
      </w:rPr>
    </w:tblStylePr>
    <w:tblStylePr w:type="band1Vert">
      <w:rPr>
        <w:rFonts w:ascii="Arial" w:hAnsi="Arial"/>
        <w:sz w:val="19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2Vert">
      <w:rPr>
        <w:rFonts w:ascii="Arial" w:hAnsi="Arial"/>
        <w:sz w:val="19"/>
      </w:rPr>
    </w:tblStylePr>
    <w:tblStylePr w:type="band1Horz">
      <w:rPr>
        <w:rFonts w:ascii="Arial" w:hAnsi="Arial"/>
        <w:sz w:val="19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2Horz">
      <w:rPr>
        <w:rFonts w:ascii="Arial" w:hAnsi="Arial"/>
        <w:sz w:val="19"/>
      </w:rPr>
    </w:tblStylePr>
  </w:style>
  <w:style w:type="table" w:styleId="HellesRaster">
    <w:name w:val="Light Grid"/>
    <w:basedOn w:val="NormaleTabelle"/>
    <w:uiPriority w:val="62"/>
    <w:rsid w:val="000764A0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Wohnmobil">
    <w:name w:val="Wohnmobil"/>
    <w:basedOn w:val="NormaleTabelle"/>
    <w:uiPriority w:val="99"/>
    <w:rsid w:val="00144B00"/>
    <w:rPr>
      <w:rFonts w:ascii="Times New Roman" w:hAnsi="Times New Roman"/>
    </w:rPr>
    <w:tblPr/>
  </w:style>
  <w:style w:type="table" w:customStyle="1" w:styleId="Formatvorlage1">
    <w:name w:val="Formatvorlage1"/>
    <w:basedOn w:val="NormaleTabelle"/>
    <w:uiPriority w:val="99"/>
    <w:rsid w:val="00665B31"/>
    <w:pPr>
      <w:spacing w:before="20" w:after="20" w:line="280" w:lineRule="exact"/>
    </w:pPr>
    <w:rPr>
      <w:rFonts w:asciiTheme="minorBidi" w:hAnsiTheme="minorBidi"/>
    </w:rPr>
    <w:tblPr/>
  </w:style>
  <w:style w:type="table" w:styleId="TabelleAktuell">
    <w:name w:val="Table Contemporary"/>
    <w:basedOn w:val="NormaleTabelle"/>
    <w:rsid w:val="00972714"/>
    <w:pPr>
      <w:tabs>
        <w:tab w:val="left" w:pos="284"/>
      </w:tabs>
      <w:spacing w:after="80" w:line="32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-Akzent1">
    <w:name w:val="Light List Accent 1"/>
    <w:aliases w:val="LebensWert"/>
    <w:basedOn w:val="NormaleTabelle"/>
    <w:uiPriority w:val="61"/>
    <w:rsid w:val="00B809F0"/>
    <w:rPr>
      <w:rFonts w:ascii="Arial" w:hAnsi="Arial"/>
    </w:rPr>
    <w:tblPr>
      <w:tblStyleRowBandSize w:val="1"/>
      <w:tblStyleColBandSize w:val="1"/>
      <w:tblBorders>
        <w:top w:val="single" w:sz="4" w:space="0" w:color="0871AD"/>
        <w:left w:val="single" w:sz="4" w:space="0" w:color="0871AD"/>
        <w:bottom w:val="single" w:sz="4" w:space="0" w:color="0871AD"/>
        <w:right w:val="single" w:sz="4" w:space="0" w:color="0871A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StandardWeb">
    <w:name w:val="Normal (Web)"/>
    <w:basedOn w:val="Standard"/>
    <w:uiPriority w:val="99"/>
    <w:unhideWhenUsed/>
    <w:rsid w:val="00CB201E"/>
    <w:pPr>
      <w:tabs>
        <w:tab w:val="clear" w:pos="284"/>
      </w:tabs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Pfeil">
    <w:name w:val="Pfeil"/>
    <w:basedOn w:val="Punkt"/>
    <w:next w:val="Flietext"/>
    <w:uiPriority w:val="6"/>
    <w:qFormat/>
    <w:rsid w:val="00F377AF"/>
    <w:pPr>
      <w:numPr>
        <w:numId w:val="6"/>
      </w:numPr>
      <w:ind w:left="284" w:hanging="284"/>
    </w:pPr>
  </w:style>
  <w:style w:type="paragraph" w:styleId="Sprechblasentext">
    <w:name w:val="Balloon Text"/>
    <w:basedOn w:val="Standard"/>
    <w:link w:val="SprechblasentextZchn"/>
    <w:rsid w:val="002F5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F51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80249"/>
    <w:pPr>
      <w:tabs>
        <w:tab w:val="clear" w:pos="284"/>
      </w:tabs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Kommentarzeichen">
    <w:name w:val="annotation reference"/>
    <w:basedOn w:val="Absatz-Standardschriftart"/>
    <w:semiHidden/>
    <w:unhideWhenUsed/>
    <w:rsid w:val="00654EBB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654EBB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654EBB"/>
    <w:rPr>
      <w:rFonts w:ascii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654EB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654EBB"/>
    <w:rPr>
      <w:rFonts w:ascii="Times New Roman" w:hAnsi="Times New Roman"/>
      <w:b/>
      <w:bCs/>
    </w:rPr>
  </w:style>
  <w:style w:type="character" w:styleId="Hyperlink">
    <w:name w:val="Hyperlink"/>
    <w:basedOn w:val="Absatz-Standardschriftart"/>
    <w:unhideWhenUsed/>
    <w:rsid w:val="00C60D63"/>
    <w:rPr>
      <w:color w:val="0000FF" w:themeColor="hyperlink"/>
      <w:u w:val="single"/>
    </w:rPr>
  </w:style>
  <w:style w:type="paragraph" w:customStyle="1" w:styleId="bodytext">
    <w:name w:val="bodytext"/>
    <w:basedOn w:val="Standard"/>
    <w:rsid w:val="008F2E0D"/>
    <w:pPr>
      <w:tabs>
        <w:tab w:val="clear" w:pos="284"/>
      </w:tabs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8F2E0D"/>
    <w:rPr>
      <w:b/>
      <w:bCs/>
    </w:rPr>
  </w:style>
  <w:style w:type="paragraph" w:customStyle="1" w:styleId="Titel1">
    <w:name w:val="Titel1"/>
    <w:basedOn w:val="Standard"/>
    <w:rsid w:val="00615CBF"/>
    <w:pPr>
      <w:tabs>
        <w:tab w:val="clear" w:pos="284"/>
      </w:tabs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customStyle="1" w:styleId="sectiontitle">
    <w:name w:val="sectiontitle"/>
    <w:basedOn w:val="Standard"/>
    <w:rsid w:val="007A6D82"/>
    <w:pPr>
      <w:tabs>
        <w:tab w:val="clear" w:pos="284"/>
      </w:tabs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BesuchterLink">
    <w:name w:val="FollowedHyperlink"/>
    <w:basedOn w:val="Absatz-Standardschriftart"/>
    <w:semiHidden/>
    <w:unhideWhenUsed/>
    <w:rsid w:val="00585490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nhideWhenUsed/>
    <w:qFormat/>
    <w:rsid w:val="00FE520C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7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0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6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2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3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hausundgrund.de/haus_und_grund_infoblaetter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wohnungsanpassung-bag.de/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bafa.de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kfw.de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innenentwicklung.ethz.ch/download/2017/w5/03-input-beyeler.pdf" TargetMode="External"/><Relationship Id="rId27" Type="http://schemas.openxmlformats.org/officeDocument/2006/relationships/hyperlink" Target="https://mietvertraege-rlp.de/vertragsdownloads/einliegerwohnungen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g"/><Relationship Id="rId1" Type="http://schemas.openxmlformats.org/officeDocument/2006/relationships/image" Target="media/image17.jpeg"/><Relationship Id="rId6" Type="http://schemas.openxmlformats.org/officeDocument/2006/relationships/image" Target="media/image22.jpeg"/><Relationship Id="rId5" Type="http://schemas.openxmlformats.org/officeDocument/2006/relationships/image" Target="media/image21.jpe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.fischer\AppData\Roaming\Microsoft\Vorlagen\Template_LebensRaeum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33555-D429-4B60-AF77-CA7D720BF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Template_LebensRaeume.dotx</Template>
  <TotalTime>0</TotalTime>
  <Pages>5</Pages>
  <Words>829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ISOE</Company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Corinna Fischer</dc:creator>
  <cp:lastModifiedBy>Corinna Fischer</cp:lastModifiedBy>
  <cp:revision>5</cp:revision>
  <cp:lastPrinted>2018-11-01T09:49:00Z</cp:lastPrinted>
  <dcterms:created xsi:type="dcterms:W3CDTF">2019-04-17T21:10:00Z</dcterms:created>
  <dcterms:modified xsi:type="dcterms:W3CDTF">2020-10-30T13:40:00Z</dcterms:modified>
</cp:coreProperties>
</file>